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g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theme/theme1.xml" ContentType="application/vnd.openxmlformats-officedocument.theme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71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0"/>
          <w:position w:val="-1"/>
        </w:rPr>
        <w:t>-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4"/>
          <w:w w:val="8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2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5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6"/>
          <w:w w:val="73"/>
          <w:position w:val="-1"/>
        </w:rPr>
        <w:t>’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18" w:lineRule="exact"/>
        <w:ind w:left="71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89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69" w:after="0" w:line="226" w:lineRule="exact"/>
        <w:ind w:left="77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89"/>
          <w:position w:val="-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  <w:position w:val="-1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6"/>
          <w:w w:val="89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784943pt;width:480.75pt;height:270.749994pt;mso-position-horizontal-relative:page;mso-position-vertical-relative:paragraph;z-index:-4400" coordorigin="1313,-5456" coordsize="9615,5415">
            <v:group style="position:absolute;left:1320;top:-408;width:2;height:360" coordorigin="1320,-408" coordsize="2,360">
              <v:shape style="position:absolute;left:1320;top:-408;width:2;height:360" coordorigin="1320,-408" coordsize="2,360" path="m1320,-408l1322,-408,1322,-48,1320,-48,1320,-408xe" filled="t" fillcolor="#262626" stroked="f">
                <v:path arrowok="t"/>
                <v:fill/>
              </v:shape>
            </v:group>
            <v:group style="position:absolute;left:1322;top:-5448;width:9598;height:5400" coordorigin="1322,-5448" coordsize="9598,5400">
              <v:shape style="position:absolute;left:1322;top:-5448;width:9598;height:5400" coordorigin="1322,-5448" coordsize="9598,5400" path="m1322,-5448l10920,-5448,10920,-48,1322,-48,1322,-5448e" filled="t" fillcolor="#62A39E" stroked="f">
                <v:path arrowok="t"/>
                <v:fill/>
              </v:shape>
              <v:shape style="position:absolute;left:1320;top:-5448;width:9600;height:5400" type="#_x0000_t75">
                <v:imagedata r:id="rId7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6559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24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99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0920,-51l1320,-51,1320,-411,10920,-411,10920,-51e" filled="t" fillcolor="#262626" stroked="f">
                <v:path arrowok="t"/>
                <v:fill/>
              </v:shape>
            </v:group>
            <v:group style="position:absolute;left:7500;top:-4942;width:2863;height:4025" coordorigin="7500,-4942" coordsize="2863,4025">
              <v:shape style="position:absolute;left:7500;top:-4942;width:2863;height:4025" coordorigin="7500,-4942" coordsize="2863,4025" path="m10363,-917l7500,-917,7500,-4942,10363,-4942,10363,-917e" filled="t" fillcolor="#262626" stroked="f">
                <v:path arrowok="t"/>
                <v:fill/>
              </v:shape>
            </v:group>
            <v:group style="position:absolute;left:7757;top:-3355;width:2304;height:2" coordorigin="7757,-3355" coordsize="2304,2">
              <v:shape style="position:absolute;left:7757;top:-3355;width:2304;height:2" coordorigin="7757,-3355" coordsize="2304,0" path="m7757,-3355l10061,-3355e" filled="f" stroked="t" strokeweight=".72pt" strokecolor="#1CACE4">
                <v:path arrowok="t"/>
              </v:shape>
            </v:group>
            <v:group style="position:absolute;left:1824;top:-4947;width:2578;height:1886" coordorigin="1824,-4947" coordsize="2578,1886">
              <v:shape style="position:absolute;left:1824;top:-4947;width:2578;height:1886" coordorigin="1824,-4947" coordsize="2578,1886" path="m1824,-4947l4402,-4947,4402,-3060,1824,-3060,1824,-4947e" filled="t" fillcolor="#62A39E" stroked="f">
                <v:path arrowok="t"/>
                <v:fill/>
              </v:shape>
              <v:shape style="position:absolute;left:1824;top:-4947;width:2578;height:1886" type="#_x0000_t75">
                <v:imagedata r:id="rId8" o:title=""/>
              </v:shape>
            </v:group>
            <v:group style="position:absolute;left:4668;top:-4947;width:2578;height:1886" coordorigin="4668,-4947" coordsize="2578,1886">
              <v:shape style="position:absolute;left:4668;top:-4947;width:2578;height:1886" coordorigin="4668,-4947" coordsize="2578,1886" path="m4668,-4947l7246,-4947,7246,-3060,4668,-3060,4668,-4947e" filled="t" fillcolor="#62A39E" stroked="f">
                <v:path arrowok="t"/>
                <v:fill/>
              </v:shape>
              <v:shape style="position:absolute;left:4668;top:-4947;width:2578;height:1886" type="#_x0000_t75">
                <v:imagedata r:id="rId9" o:title=""/>
              </v:shape>
            </v:group>
            <v:group style="position:absolute;left:1824;top:-2801;width:2578;height:1886" coordorigin="1824,-2801" coordsize="2578,1886">
              <v:shape style="position:absolute;left:1824;top:-2801;width:2578;height:1886" coordorigin="1824,-2801" coordsize="2578,1886" path="m1824,-2801l4402,-2801,4402,-915,1824,-915,1824,-2801e" filled="t" fillcolor="#62A39E" stroked="f">
                <v:path arrowok="t"/>
                <v:fill/>
              </v:shape>
              <v:shape style="position:absolute;left:1824;top:-2801;width:2578;height:1886" type="#_x0000_t75">
                <v:imagedata r:id="rId10" o:title=""/>
              </v:shape>
            </v:group>
            <v:group style="position:absolute;left:4668;top:-2801;width:2578;height:1886" coordorigin="4668,-2801" coordsize="2578,1886">
              <v:shape style="position:absolute;left:4668;top:-2801;width:2578;height:1886" coordorigin="4668,-2801" coordsize="2578,1886" path="m4668,-2801l7246,-2801,7246,-915,4668,-915,4668,-2801e" filled="t" fillcolor="#62A39E" stroked="f">
                <v:path arrowok="t"/>
                <v:fill/>
              </v:shape>
              <v:shape style="position:absolute;left:4668;top:-2801;width:2578;height:1886" type="#_x0000_t75">
                <v:imagedata r:id="rId1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"/>
          <w:pgMar w:header="111" w:footer="604" w:top="360" w:bottom="800" w:left="1200" w:right="40"/>
          <w:headerReference w:type="default" r:id="rId5"/>
          <w:footerReference w:type="default" r:id="rId6"/>
          <w:type w:val="continuous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6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056" w:right="749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2"/>
          <w:w w:val="74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8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91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3"/>
          <w:w w:val="9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4"/>
        </w:rPr>
        <w:t>cc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9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5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2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2"/>
          <w:w w:val="9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color w:val="3A3A3A"/>
          <w:spacing w:val="1"/>
          <w:w w:val="100"/>
          <w:position w:val="6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color w:val="3A3A3A"/>
          <w:spacing w:val="0"/>
          <w:w w:val="100"/>
          <w:position w:val="6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color w:val="3A3A3A"/>
          <w:spacing w:val="26"/>
          <w:w w:val="100"/>
          <w:position w:val="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  <w:position w:val="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  <w:position w:val="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056" w:right="730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A3A3A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0"/>
          <w:w w:val="74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3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8"/>
        </w:rPr>
        <w:t>cc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4"/>
          <w:w w:val="98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98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4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94"/>
        </w:rPr>
        <w:t>cc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-13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A3A3A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98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5237;top:-3785;width:2390;height:1447" coordorigin="5237,-3785" coordsize="2390,1447">
              <v:shape style="position:absolute;left:5237;top:-3785;width:2390;height:1447" coordorigin="5237,-3785" coordsize="2390,1447" path="m5237,-3785l7627,-3785,7627,-2338,5237,-2338,5237,-3785e" filled="t" fillcolor="#62A39E" stroked="f">
                <v:path arrowok="t"/>
                <v:fill/>
              </v:shape>
              <v:shape style="position:absolute;left:5237;top:-3785;width:2390;height:1447" type="#_x0000_t75">
                <v:imagedata r:id="rId12" o:title=""/>
              </v:shape>
            </v:group>
            <v:group style="position:absolute;left:5237;top:-2273;width:2390;height:1447" coordorigin="5237,-2273" coordsize="2390,1447">
              <v:shape style="position:absolute;left:5237;top:-2273;width:2390;height:1447" coordorigin="5237,-2273" coordsize="2390,1447" path="m5237,-2273l7627,-2273,7627,-826,5237,-826,5237,-2273e" filled="t" fillcolor="#62A39E" stroked="f">
                <v:path arrowok="t"/>
                <v:fill/>
              </v:shape>
              <v:shape style="position:absolute;left:5237;top:-2273;width:2390;height:1447" type="#_x0000_t75">
                <v:imagedata r:id="rId13" o:title=""/>
              </v:shape>
            </v:group>
            <v:group style="position:absolute;left:7706;top:-3785;width:2390;height:2959" coordorigin="7706,-3785" coordsize="2390,2959">
              <v:shape style="position:absolute;left:7706;top:-3785;width:2390;height:2959" coordorigin="7706,-3785" coordsize="2390,2959" path="m7706,-3785l10097,-3785,10097,-826,7706,-826,7706,-3785e" filled="t" fillcolor="#62A39E" stroked="f">
                <v:path arrowok="t"/>
                <v:fill/>
              </v:shape>
              <v:shape style="position:absolute;left:7706;top:-3785;width:2390;height:2959" type="#_x0000_t75">
                <v:imagedata r:id="rId14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auto"/>
        <w:ind w:left="1032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7"/>
          <w:w w:val="93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3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3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3"/>
        </w:rPr>
        <w:t>d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3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3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3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73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4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3"/>
          <w:w w:val="79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4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1"/>
          <w:w w:val="100"/>
        </w:rPr>
        <w:t>f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0" w:after="0" w:line="424" w:lineRule="exact"/>
        <w:ind w:left="1032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9"/>
          <w:w w:val="82"/>
          <w:position w:val="-1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82"/>
          <w:position w:val="-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97" coordorigin="1313,-5451" coordsize="9615,5407">
            <v:group style="position:absolute;left:1320;top:-1551;width:9600;height:1500" coordorigin="1320,-1551" coordsize="9600,1500">
              <v:shape style="position:absolute;left:1320;top:-1551;width:9600;height:1500" coordorigin="1320,-1551" coordsize="9600,1500" path="m1320,-1551l10920,-1551,10920,-51,1320,-51,1320,-1551e" filled="t" fillcolor="#262626" stroked="f">
                <v:path arrowok="t"/>
                <v:fill/>
              </v:shape>
              <v:shape style="position:absolute;left:1822;top:-4947;width:2791;height:3096" type="#_x0000_t75">
                <v:imagedata r:id="rId15" o:title=""/>
              </v:shape>
              <v:shape style="position:absolute;left:7692;top:-4947;width:2791;height:3096" type="#_x0000_t75">
                <v:imagedata r:id="rId16" o:title=""/>
              </v:shape>
              <v:shape style="position:absolute;left:4723;top:-4947;width:2791;height:3096" type="#_x0000_t75">
                <v:imagedata r:id="rId17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2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27" w:after="0" w:line="240" w:lineRule="auto"/>
        <w:ind w:left="1737" w:right="561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40" w:lineRule="auto"/>
        <w:ind w:left="1473" w:right="296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w w:val="79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7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82" w:lineRule="exact"/>
        <w:ind w:left="1118" w:right="-59"/>
        <w:jc w:val="center"/>
        <w:tabs>
          <w:tab w:pos="236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3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0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2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5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28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27" w:after="0" w:line="240" w:lineRule="auto"/>
        <w:ind w:left="587" w:right="565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3"/>
        </w:rPr>
        <w:t>B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40" w:lineRule="auto"/>
        <w:ind w:left="508" w:right="49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82" w:lineRule="exact"/>
        <w:ind w:left="-39" w:right="-59"/>
        <w:jc w:val="center"/>
        <w:tabs>
          <w:tab w:pos="132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3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  <w:position w:val="-1"/>
        </w:rPr>
        <w:t>6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4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82" w:after="0" w:line="240" w:lineRule="auto"/>
        <w:ind w:left="534" w:right="2636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79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40" w:lineRule="auto"/>
        <w:ind w:left="485" w:right="2588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79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5"/>
          <w:w w:val="90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76" w:lineRule="exact"/>
        <w:ind w:left="-39" w:right="2064"/>
        <w:jc w:val="center"/>
        <w:tabs>
          <w:tab w:pos="120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</w:rPr>
        <w:t>3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3"/>
        </w:rPr>
        <w:t>0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3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0"/>
        </w:rPr>
        <w:t>2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0"/>
        </w:rPr>
        <w:t>6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85"/>
          <w:position w:val="0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0"/>
          <w:position w:val="0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4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  <w:position w:val="0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374" w:space="562"/>
            <w:col w:w="2217" w:space="620"/>
            <w:col w:w="4227"/>
          </w:cols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27" w:after="0" w:line="240" w:lineRule="auto"/>
        <w:ind w:right="414"/>
        <w:jc w:val="righ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0.160004pt;margin-top:-90.781052pt;width:126.359985pt;height:75.840008pt;mso-position-horizontal-relative:page;mso-position-vertical-relative:paragraph;z-index:-4396" type="#_x0000_t202" filled="f" stroked="f">
            <v:textbox inset="0,0,0,0">
              <w:txbxContent>
                <w:p>
                  <w:pPr>
                    <w:spacing w:before="11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734" w:right="718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3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470" w:right="453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w w:val="79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7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114" w:right="98"/>
                    <w:jc w:val="center"/>
                    <w:tabs>
                      <w:tab w:pos="1360" w:val="left"/>
                    </w:tabs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3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6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  <w:position w:val="0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3"/>
                      <w:position w:val="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3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  <w:position w:val="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28"/>
                      <w:w w:val="100"/>
                      <w:position w:val="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9.240005pt;margin-top:-90.781052pt;width:126.359986pt;height:75.840008pt;mso-position-horizontal-relative:page;mso-position-vertical-relative:paragraph;z-index:-4395" type="#_x0000_t202" filled="f" stroked="f">
            <v:textbox inset="0,0,0,0">
              <w:txbxContent>
                <w:p>
                  <w:pPr>
                    <w:spacing w:before="11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738" w:right="725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3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660" w:right="650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79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112" w:right="100"/>
                    <w:jc w:val="center"/>
                    <w:tabs>
                      <w:tab w:pos="1460" w:val="left"/>
                    </w:tabs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6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3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6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1"/>
                      <w:position w:val="0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85"/>
                      <w:position w:val="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90"/>
                      <w:position w:val="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1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24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8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8.199982pt;margin-top:-90.781052pt;width:126.360031pt;height:75.840008pt;mso-position-horizontal-relative:page;mso-position-vertical-relative:paragraph;z-index:-4394" type="#_x0000_t202" filled="f" stroked="f">
            <v:textbox inset="0,0,0,0">
              <w:txbxContent>
                <w:p>
                  <w:pPr>
                    <w:spacing w:before="6" w:after="0" w:line="260" w:lineRule="exact"/>
                    <w:jc w:val="left"/>
                    <w:rPr>
                      <w:sz w:val="26"/>
                      <w:szCs w:val="26"/>
                    </w:rPr>
                  </w:pPr>
                  <w:rPr/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spacing w:before="0" w:after="0" w:line="240" w:lineRule="auto"/>
                    <w:ind w:left="743" w:right="728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79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693" w:right="679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4"/>
                      <w:w w:val="79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5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4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276" w:lineRule="exact"/>
                    <w:ind w:left="170" w:right="156"/>
                    <w:jc w:val="center"/>
                    <w:tabs>
                      <w:tab w:pos="1400" w:val="left"/>
                    </w:tabs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3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3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6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6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85"/>
                      <w:position w:val="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0"/>
                      <w:position w:val="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24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8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7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40" w:lineRule="auto"/>
        <w:ind w:right="349"/>
        <w:jc w:val="righ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76" w:lineRule="exact"/>
        <w:ind w:left="2937" w:right="187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w w:val="79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w w:val="94"/>
        </w:rPr>
        <w:t>cc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82" w:lineRule="exact"/>
        <w:ind w:left="2690" w:right="-59"/>
        <w:jc w:val="center"/>
        <w:tabs>
          <w:tab w:pos="380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4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27" w:after="0" w:line="240" w:lineRule="auto"/>
        <w:ind w:left="357" w:right="4035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40" w:lineRule="auto"/>
        <w:ind w:left="148" w:right="3824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w w:val="79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w w:val="94"/>
        </w:rPr>
        <w:t>cc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76" w:lineRule="exact"/>
        <w:ind w:left="158" w:right="3834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5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94" w:after="0" w:line="282" w:lineRule="exact"/>
        <w:ind w:left="-39" w:right="3636"/>
        <w:jc w:val="center"/>
        <w:tabs>
          <w:tab w:pos="960" w:val="left"/>
        </w:tabs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1"/>
          <w:position w:val="-1"/>
        </w:rPr>
        <w:t>3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1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4"/>
          <w:position w:val="7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  <w:position w:val="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579" w:space="989"/>
            <w:col w:w="5432"/>
          </w:cols>
        </w:sectPr>
      </w:pPr>
      <w:rPr/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9.639999pt;margin-top:-82.634644pt;width:126.359997pt;height:75.839997pt;mso-position-horizontal-relative:page;mso-position-vertical-relative:paragraph;z-index:-4393" type="#_x0000_t202" filled="f" stroked="f">
            <v:textbox inset="0,0,0,0">
              <w:txbxContent>
                <w:p>
                  <w:pPr>
                    <w:spacing w:before="74" w:after="0" w:line="240" w:lineRule="auto"/>
                    <w:ind w:left="731" w:right="714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7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664" w:right="650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2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4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276" w:lineRule="exact"/>
                    <w:ind w:left="545" w:right="529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w w:val="79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w w:val="94"/>
                    </w:rPr>
                    <w:t>cc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297" w:right="283"/>
                    <w:jc w:val="center"/>
                    <w:tabs>
                      <w:tab w:pos="1400" w:val="left"/>
                    </w:tabs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85"/>
                      <w:position w:val="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90"/>
                      <w:position w:val="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1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24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8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8.720001pt;margin-top:-82.634644pt;width:126.360008pt;height:75.839997pt;mso-position-horizontal-relative:page;mso-position-vertical-relative:paragraph;z-index:-4392" type="#_x0000_t202" filled="f" stroked="f">
            <v:textbox inset="0,0,0,0">
              <w:txbxContent>
                <w:p>
                  <w:pPr>
                    <w:spacing w:before="74" w:after="0" w:line="240" w:lineRule="auto"/>
                    <w:ind w:left="748" w:right="733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79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542" w:right="526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w w:val="79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w w:val="94"/>
                    </w:rPr>
                    <w:t>cc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2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276" w:lineRule="exact"/>
                    <w:ind w:left="552" w:right="536"/>
                    <w:jc w:val="center"/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5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3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94" w:after="0" w:line="240" w:lineRule="auto"/>
                    <w:ind w:left="354" w:right="338"/>
                    <w:jc w:val="center"/>
                    <w:tabs>
                      <w:tab w:pos="1360" w:val="left"/>
                    </w:tabs>
                    <w:rPr>
                      <w:rFonts w:ascii="Times New Roman" w:hAnsi="Times New Roman" w:cs="Times New Roman" w:eastAsia="Times New Roman"/>
                      <w:sz w:val="25"/>
                      <w:szCs w:val="2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91"/>
                    </w:rPr>
                    <w:t>3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1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10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0"/>
                    </w:rPr>
                    <w:t>4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00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0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61"/>
                      <w:w w:val="100"/>
                      <w:position w:val="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-1"/>
                      <w:w w:val="85"/>
                      <w:position w:val="0"/>
                    </w:rPr>
                    <w:t>%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2"/>
                      <w:w w:val="90"/>
                      <w:position w:val="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1"/>
                      <w:w w:val="101"/>
                      <w:position w:val="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-1"/>
                      <w:w w:val="124"/>
                      <w:position w:val="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color w:val="FFFFFF"/>
                      <w:spacing w:val="0"/>
                      <w:w w:val="108"/>
                      <w:position w:val="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FFFFFF"/>
                      <w:spacing w:val="0"/>
                      <w:w w:val="90"/>
                      <w:position w:val="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5"/>
                      <w:szCs w:val="2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91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  <v:shape style="position:absolute;left:3593;top:-1983;width:2527;height:1517" type="#_x0000_t75">
                <v:imagedata r:id="rId18" o:title=""/>
              </v:shape>
              <v:shape style="position:absolute;left:6374;top:-1983;width:2527;height:1517" type="#_x0000_t75">
                <v:imagedata r:id="rId19" o:title=""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203;top:-3751;width:2527;height:1517" type="#_x0000_t75">
                <v:imagedata r:id="rId20" o:title=""/>
              </v:shape>
              <v:shape style="position:absolute;left:4985;top:-3751;width:2527;height:1517" type="#_x0000_t75">
                <v:imagedata r:id="rId21" o:title=""/>
              </v:shape>
              <v:shape style="position:absolute;left:7764;top:-3751;width:2527;height:1517" type="#_x0000_t75">
                <v:imagedata r:id="rId22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2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08" w:lineRule="exact"/>
        <w:ind w:left="1058" w:right="-20"/>
        <w:jc w:val="left"/>
        <w:tabs>
          <w:tab w:pos="3100" w:val="left"/>
        </w:tabs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1"/>
          <w:position w:val="-1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5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1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17" w:right="212"/>
        <w:jc w:val="center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FFFFFF"/>
          <w:w w:val="82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3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2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0" w:after="0" w:line="394" w:lineRule="exact"/>
        <w:ind w:left="840" w:right="-68"/>
        <w:jc w:val="center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"/>
          <w:w w:val="100"/>
        </w:rPr>
        <w:t>%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1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2"/>
          <w:w w:val="90"/>
          <w:position w:val="0"/>
        </w:rPr>
        <w:t>1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90"/>
          <w:position w:val="0"/>
        </w:rPr>
        <w:t>%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5"/>
          <w:w w:val="90"/>
          <w:position w:val="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"/>
          <w:w w:val="90"/>
          <w:position w:val="0"/>
        </w:rPr>
        <w:t>(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1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  <w:position w:val="1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11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90"/>
          <w:position w:val="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498" w:right="482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75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left="180" w:right="161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8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b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4" w:lineRule="exact"/>
        <w:ind w:left="-44" w:right="-64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3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3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6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3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3"/>
          <w:position w:val="-1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5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3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412" w:right="240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75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left="432" w:right="2416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8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4" w:lineRule="exact"/>
        <w:ind w:left="-44" w:right="1941"/>
        <w:jc w:val="center"/>
        <w:tabs>
          <w:tab w:pos="112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0"/>
          <w:position w:val="-1"/>
        </w:rPr>
        <w:t>6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8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7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1"/>
          <w:position w:val="-1"/>
        </w:rPr>
        <w:t>2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1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3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227" w:space="546"/>
            <w:col w:w="2396" w:space="604"/>
            <w:col w:w="422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19" w:after="0" w:line="240" w:lineRule="auto"/>
        <w:ind w:left="1037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82"/>
        </w:rPr>
        <w:t>F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7" w:lineRule="exact"/>
        <w:ind w:left="979" w:right="-88"/>
        <w:jc w:val="left"/>
        <w:tabs>
          <w:tab w:pos="222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0"/>
        </w:rPr>
        <w:t>7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8"/>
          <w:w w:val="9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7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0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0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22" w:after="0" w:line="240" w:lineRule="auto"/>
        <w:ind w:left="72" w:right="54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85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4" w:lineRule="exact"/>
        <w:ind w:left="-44" w:right="-64"/>
        <w:jc w:val="center"/>
        <w:tabs>
          <w:tab w:pos="122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3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3"/>
          <w:position w:val="-1"/>
        </w:rPr>
        <w:t>7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3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36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7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7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7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7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5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7" w:lineRule="exact"/>
        <w:ind w:right="-20"/>
        <w:jc w:val="left"/>
        <w:tabs>
          <w:tab w:pos="126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</w:rPr>
        <w:t>2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130" w:space="652"/>
            <w:col w:w="2396" w:space="621"/>
            <w:col w:w="42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90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  <v:shape style="position:absolute;left:1918;top:-2059;width:2676;height:1610" type="#_x0000_t75">
                <v:imagedata r:id="rId23" o:title=""/>
              </v:shape>
              <v:shape style="position:absolute;left:4843;top:-2059;width:2676;height:1618" type="#_x0000_t75">
                <v:imagedata r:id="rId24" o:title=""/>
              </v:shape>
              <v:shape style="position:absolute;left:7750;top:-2059;width:2669;height:1610" type="#_x0000_t75">
                <v:imagedata r:id="rId25" o:title=""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1918;top:-3917;width:2676;height:1615" type="#_x0000_t75">
                <v:imagedata r:id="rId26" o:title=""/>
              </v:shape>
              <v:shape style="position:absolute;left:4836;top:-3917;width:2671;height:1615" type="#_x0000_t75">
                <v:imagedata r:id="rId27" o:title=""/>
              </v:shape>
              <v:shape style="position:absolute;left:7750;top:-3917;width:2669;height:1615" type="#_x0000_t75">
                <v:imagedata r:id="rId28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18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73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79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8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8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1"/>
          <w:w w:val="94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94"/>
        </w:rPr>
        <w:t>1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4"/>
        </w:rPr>
        <w:t>.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94"/>
        </w:rPr>
        <w:t>0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2</w:t>
      </w:r>
      <w:r>
        <w:rPr>
          <w:rFonts w:ascii="Times New Roman" w:hAnsi="Times New Roman" w:cs="Times New Roman" w:eastAsia="Times New Roman"/>
          <w:sz w:val="30"/>
          <w:szCs w:val="30"/>
          <w:spacing w:val="5"/>
          <w:w w:val="94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128" w:right="2504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0"/>
          <w:szCs w:val="3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30"/>
          <w:szCs w:val="3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98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8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8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8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8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128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0"/>
          <w:szCs w:val="30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28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97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7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7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7"/>
        </w:rPr>
        <w:t>y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97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82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82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82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82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spacing w:val="-16"/>
          <w:w w:val="82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0"/>
          <w:w w:val="82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81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89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,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5"/>
          <w:position w:val="-1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18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79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7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3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83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6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6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3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1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9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80" w:lineRule="exact"/>
        <w:ind w:left="936" w:right="2458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24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79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26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9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8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4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4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4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4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8" w:after="0" w:line="240" w:lineRule="auto"/>
        <w:ind w:left="1132" w:right="2428"/>
        <w:jc w:val="center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96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7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85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4"/>
        </w:rPr>
        <w:t>cc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0"/>
        </w:rPr>
        <w:t>)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ind w:left="1022" w:right="2283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9"/>
          <w:w w:val="83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79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4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7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79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88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30" w:right="3090" w:firstLine="-72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1CACE4"/>
          <w:spacing w:val="1"/>
          <w:w w:val="99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79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3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50" w:lineRule="auto"/>
        <w:ind w:left="1361" w:right="2896" w:firstLine="-144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w w:val="12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75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k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87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8515;top:-5448;width:2405;height:996" type="#_x0000_t75">
                <v:imagedata r:id="rId29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30" w:right="2084" w:firstLine="-72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1CACE4"/>
          <w:spacing w:val="1"/>
          <w:w w:val="99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79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5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40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"/>
          <w:w w:val="96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</w:rPr>
      </w:r>
    </w:p>
    <w:p>
      <w:pPr>
        <w:spacing w:before="75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89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4"/>
          <w:w w:val="98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8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81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0"/>
          <w:w w:val="92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</w:rPr>
      </w:r>
    </w:p>
    <w:p>
      <w:pPr>
        <w:spacing w:before="75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2"/>
          <w:w w:val="100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4"/>
          <w:w w:val="100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86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8515;top:-5451;width:2405;height:996" type="#_x0000_t75">
                <v:imagedata r:id="rId30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30" w:right="2272" w:firstLine="-72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1CACE4"/>
          <w:spacing w:val="1"/>
          <w:w w:val="97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97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97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89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89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9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89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9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9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9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5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93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50" w:lineRule="auto"/>
        <w:ind w:left="1361" w:right="2848" w:firstLine="-144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8"/>
          <w:w w:val="79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4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4"/>
          <w:w w:val="98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</w:p>
    <w:p>
      <w:pPr>
        <w:spacing w:before="60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w w:val="12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0"/>
        </w:rPr>
        <w:t>k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0"/>
          <w:szCs w:val="30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0"/>
          <w:szCs w:val="3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</w:rPr>
        <w:t>s</w:t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85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8515;top:-5448;width:2405;height:996" type="#_x0000_t75">
                <v:imagedata r:id="rId31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1056" w:right="3252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4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4"/>
        </w:rPr>
        <w:t>x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4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4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4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6"/>
          <w:w w:val="94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5" w:after="0" w:line="250" w:lineRule="auto"/>
        <w:ind w:left="761" w:right="169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82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2"/>
        </w:rPr>
        <w:t>-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1"/>
          <w:w w:val="82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7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1"/>
          <w:w w:val="74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9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9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89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98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4"/>
          <w:w w:val="98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2"/>
        </w:rPr>
        <w:t>-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1"/>
          <w:w w:val="82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87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7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8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3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97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ili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97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97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s.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4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8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8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68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2"/>
          <w:w w:val="8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4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7"/>
          <w:w w:val="8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7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6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0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4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4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94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3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70B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761" w:right="1657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8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8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8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8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8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97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7"/>
        </w:rPr>
        <w:t>k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6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8"/>
        </w:rPr>
        <w:t>ss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(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7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7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0"/>
        </w:rPr>
        <w:t>)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88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8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8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96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96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6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0070B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84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891;top:-3869;width:8616;height:3379" coordorigin="1891,-3869" coordsize="8616,3379">
              <v:shape style="position:absolute;left:1891;top:-3869;width:8616;height:3379" coordorigin="1891,-3869" coordsize="8616,3379" path="m1891,-3869l10507,-3869,10507,-490,1891,-490,1891,-3869xe" filled="f" stroked="t" strokeweight=".36pt" strokecolor="#1CACE4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518" w:lineRule="exact"/>
        <w:ind w:left="1056" w:right="6312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?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79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83"/>
        </w:rPr>
        <w:t>x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50" w:lineRule="auto"/>
        <w:ind w:left="1056" w:right="214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8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8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82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3"/>
          <w:w w:val="8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8"/>
          <w:w w:val="8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7"/>
          <w:w w:val="92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2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8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ss.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7"/>
          <w:w w:val="94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9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8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7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7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6"/>
          <w:w w:val="97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9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6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1056" w:right="22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8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6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"/>
          <w:w w:val="8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3"/>
          <w:w w:val="84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"/>
          <w:w w:val="8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86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8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83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2184;top:-3867;width:7920;height:3262" coordorigin="2184,-3867" coordsize="7920,3262">
              <v:shape style="position:absolute;left:2184;top:-3867;width:7920;height:3262" coordorigin="2184,-3867" coordsize="7920,3262" path="m2184,-3867l10104,-3867,10104,-605,2184,-605,2184,-3867xe" filled="f" stroked="t" strokeweight=".36pt" strokecolor="#1CACE4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76" w:lineRule="exact"/>
        <w:ind w:left="1056" w:right="-2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4"/>
          <w:w w:val="100"/>
        </w:rPr>
        <w:t>P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9"/>
          <w:w w:val="100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6"/>
          <w:w w:val="100"/>
        </w:rPr>
        <w:t>g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9"/>
          <w:w w:val="100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8"/>
          <w:w w:val="100"/>
        </w:rPr>
        <w:t>a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37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5"/>
          <w:w w:val="83"/>
        </w:rPr>
        <w:t>D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79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9"/>
          <w:w w:val="103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6"/>
          <w:w w:val="117"/>
        </w:rPr>
        <w:t>t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9"/>
          <w:w w:val="104"/>
        </w:rPr>
        <w:t>o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4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8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7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4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47"/>
          <w:w w:val="8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4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4"/>
          <w:w w:val="7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7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4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82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73;top:-1918;width:7776;height:2" coordorigin="2273,-1918" coordsize="7776,2">
              <v:shape style="position:absolute;left:2273;top:-1918;width:7776;height:2" coordorigin="2273,-1918" coordsize="7776,0" path="m2273,-1918l10049,-1918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4" w:after="0" w:line="250" w:lineRule="auto"/>
        <w:ind w:left="1186" w:right="2258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2" w:after="0" w:line="302" w:lineRule="auto"/>
        <w:ind w:left="1198" w:right="4867"/>
        <w:jc w:val="left"/>
        <w:tabs>
          <w:tab w:pos="160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1"/>
          <w:w w:val="91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1"/>
        </w:rPr>
        <w:t>ill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1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9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271" w:lineRule="exact"/>
        <w:ind w:left="1198"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3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B3842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81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0" w:after="0" w:line="212" w:lineRule="auto"/>
        <w:ind w:left="1915" w:right="2599" w:firstLine="-1594"/>
        <w:jc w:val="left"/>
        <w:tabs>
          <w:tab w:pos="190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6"/>
          <w:position w:val="-5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96"/>
          <w:position w:val="-5"/>
        </w:rPr>
        <w:t>2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96"/>
          <w:position w:val="-5"/>
        </w:rPr>
        <w:t>.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6"/>
          <w:position w:val="-5"/>
        </w:rPr>
        <w:t>0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96"/>
          <w:position w:val="-5"/>
        </w:rPr>
        <w:t>9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93"/>
          <w:w w:val="96"/>
          <w:position w:val="-5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5"/>
        </w:rPr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79"/>
          <w:position w:val="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95"/>
          <w:position w:val="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91"/>
          <w:position w:val="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99"/>
          <w:position w:val="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94"/>
          <w:position w:val="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  <w:position w:val="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  <w:position w:val="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  <w:position w:val="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2"/>
          <w:position w:val="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6"/>
          <w:position w:val="0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61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6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89"/>
        </w:rPr>
        <w:t>z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94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9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9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40" w:lineRule="auto"/>
        <w:ind w:left="2002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74" w:after="0" w:line="295" w:lineRule="auto"/>
        <w:ind w:left="2002" w:right="3126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5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3"/>
          <w:w w:val="85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7"/>
          <w:w w:val="8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8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8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0"/>
          <w:w w:val="82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2B384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80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411" w:lineRule="exact"/>
        <w:ind w:left="1005" w:right="2710"/>
        <w:jc w:val="center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96"/>
          <w:position w:val="-1"/>
        </w:rPr>
        <w:t>1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6"/>
          <w:position w:val="-1"/>
        </w:rPr>
        <w:t>.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6"/>
          <w:position w:val="-1"/>
        </w:rPr>
        <w:t>0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6"/>
          <w:position w:val="-1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2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79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  <w:position w:val="-1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2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  <w:position w:val="-1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6"/>
          <w:position w:val="-1"/>
        </w:rPr>
        <w:t>: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57" w:lineRule="exact"/>
        <w:ind w:left="1729" w:right="3390"/>
        <w:jc w:val="center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92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2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6"/>
          <w:w w:val="9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90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4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79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256;top:-3627;width:7848;height:2892" type="#_x0000_t75">
                <v:imagedata r:id="rId32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130" w:right="3348" w:firstLine="-72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1CACE4"/>
          <w:spacing w:val="1"/>
          <w:w w:val="99"/>
        </w:rPr>
        <w:t>•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79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91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000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30"/>
          <w:szCs w:val="30"/>
        </w:rPr>
      </w:pPr>
      <w:rPr/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8"/>
          <w:w w:val="100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85"/>
        </w:rPr>
        <w:t>D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5"/>
          <w:w w:val="111"/>
        </w:rPr>
        <w:t>e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0"/>
          <w:szCs w:val="3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0"/>
          <w:szCs w:val="30"/>
          <w:color w:val="000000"/>
          <w:spacing w:val="0"/>
          <w:w w:val="100"/>
        </w:rPr>
      </w:r>
    </w:p>
    <w:p>
      <w:pPr>
        <w:spacing w:before="73" w:after="0" w:line="240" w:lineRule="auto"/>
        <w:ind w:left="1361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w w:val="12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72" w:after="0" w:line="302" w:lineRule="auto"/>
        <w:ind w:left="1361" w:right="620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w w:val="12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82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3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3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3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3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6"/>
          <w:w w:val="9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3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1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78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8515;top:-5451;width:2405;height:996" type="#_x0000_t75">
                <v:imagedata r:id="rId33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384" w:lineRule="exact"/>
        <w:ind w:left="1910" w:right="3539" w:firstLine="-1255"/>
        <w:jc w:val="left"/>
        <w:tabs>
          <w:tab w:pos="1900" w:val="left"/>
        </w:tabs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6"/>
          <w:position w:val="-5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96"/>
          <w:position w:val="-5"/>
        </w:rPr>
        <w:t>1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96"/>
          <w:position w:val="-5"/>
        </w:rPr>
        <w:t>.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6"/>
          <w:position w:val="-5"/>
        </w:rPr>
        <w:t>0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96"/>
          <w:position w:val="-5"/>
        </w:rPr>
        <w:t>7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93"/>
          <w:w w:val="96"/>
          <w:position w:val="-5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5"/>
        </w:rPr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7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4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3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7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3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9"/>
          <w:position w:val="0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8"/>
          <w:position w:val="0"/>
        </w:rPr>
        <w:t>w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4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4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"/>
          <w:w w:val="94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9"/>
          <w:position w:val="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9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97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9"/>
          <w:w w:val="97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97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97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97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97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7"/>
          <w:w w:val="97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5"/>
          <w:w w:val="97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97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97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97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97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5"/>
          <w:w w:val="97"/>
          <w:position w:val="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8"/>
          <w:w w:val="97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5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2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1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2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99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"/>
          <w:w w:val="102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5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88"/>
          <w:position w:val="0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7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7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"/>
          <w:w w:val="94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4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94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8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0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4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9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0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94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6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9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97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97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97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97"/>
          <w:position w:val="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97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7"/>
          <w:position w:val="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6"/>
          <w:w w:val="97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98"/>
          <w:position w:val="0"/>
        </w:rPr>
        <w:t>w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4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11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81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5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2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2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5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"/>
          <w:w w:val="102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02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9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9"/>
          <w:position w:val="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89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89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9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89"/>
          <w:position w:val="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9"/>
          <w:position w:val="0"/>
        </w:rPr>
        <w:t>ill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89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li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93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4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2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105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2"/>
          <w:position w:val="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1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1"/>
          <w:w w:val="94"/>
          <w:position w:val="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3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0"/>
          <w:w w:val="93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B3842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6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82"/>
          <w:position w:val="0"/>
        </w:rPr>
        <w:t>ll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4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7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4"/>
          <w:position w:val="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4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4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19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s.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77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1056" w:right="3854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9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9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57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8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8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40" w:lineRule="auto"/>
        <w:ind w:left="586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6"/>
        </w:rPr>
        <w:t>il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6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57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8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0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8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9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5738" w:right="2467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720" w:right="427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40" w:lineRule="auto"/>
        <w:ind w:left="5834" w:right="4419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8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9" w:after="0" w:line="240" w:lineRule="auto"/>
        <w:ind w:left="5834" w:right="4601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9" w:after="0" w:line="203" w:lineRule="exact"/>
        <w:ind w:left="5834" w:right="4295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  <w:position w:val="-1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76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1994;top:-3727;width:4502;height:3000" type="#_x0000_t75">
                <v:imagedata r:id="rId3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10"/>
          <w:pgMar w:footer="604" w:header="111" w:top="360" w:bottom="800" w:left="1200" w:right="40"/>
          <w:footerReference w:type="default" r:id="rId34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8764"/>
        <w:jc w:val="both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28" w:right="3433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128" w:right="2077" w:firstLine="-72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7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7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7"/>
          <w:w w:val="74"/>
        </w:rPr>
        <w:t>’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4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9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056" w:right="2720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9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40" w:lineRule="auto"/>
        <w:ind w:left="1128" w:right="9043"/>
        <w:jc w:val="both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8435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75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25" w:lineRule="auto"/>
        <w:ind w:left="6382" w:right="2098"/>
        <w:jc w:val="left"/>
        <w:rPr>
          <w:rFonts w:ascii="Times New Roman" w:hAnsi="Times New Roman" w:cs="Times New Roman" w:eastAsia="Times New Roman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81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2"/>
          <w:w w:val="89"/>
        </w:rPr>
        <w:t>f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89"/>
        </w:rPr>
        <w:t>f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"/>
          <w:w w:val="88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88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88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88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88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88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88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"/>
          <w:w w:val="88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81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7"/>
          <w:w w:val="91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5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5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6" w:lineRule="exact"/>
        <w:ind w:left="6381" w:right="1578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7"/>
          <w:w w:val="7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8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6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88"/>
        </w:rPr>
        <w:t>z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90" w:lineRule="exact"/>
        <w:ind w:left="6382" w:right="1872" w:firstLine="-7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2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3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4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4"/>
        </w:rPr>
        <w:t>ee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4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4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4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4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3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17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3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3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6" w:lineRule="exact"/>
        <w:ind w:left="6381" w:right="1709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1"/>
          <w:w w:val="119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6" w:lineRule="exact"/>
        <w:ind w:left="6381" w:right="1539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74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7574;top:-3677;width:2736;height:2" coordorigin="7574,-3677" coordsize="2736,2">
              <v:shape style="position:absolute;left:7574;top:-3677;width:2736;height:2" coordorigin="7574,-3677" coordsize="2736,0" path="m7574,-3677l10310,-3677e" filled="f" stroked="t" strokeweight=".48pt" strokecolor="#3F3F3F">
                <v:path arrowok="t"/>
              </v:shape>
              <v:shape style="position:absolute;left:1944;top:-5357;width:5143;height:4764" type="#_x0000_t75">
                <v:imagedata r:id="rId36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1056" w:right="2053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8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8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8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62" w:lineRule="auto"/>
        <w:ind w:left="1056" w:right="2111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"/>
          <w:w w:val="97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8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8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8"/>
          <w:u w:val="single" w:color="3F3F3F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8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  <w:u w:val="single" w:color="3F3F3F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  <w:u w:val="single" w:color="3F3F3F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8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2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2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2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  <w:u w:val="single" w:color="3F3F3F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  <w:u w:val="single" w:color="3F3F3F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4"/>
          <w:u w:val="single" w:color="3F3F3F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u w:val="single" w:color="3F3F3F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  <w:u w:val="single" w:color="3F3F3F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5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  <w:u w:val="single" w:color="3F3F3F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  <w:u w:val="single" w:color="3F3F3F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  <w:u w:val="single" w:color="3F3F3F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u w:val="single" w:color="3F3F3F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  <w:u w:val="single" w:color="3F3F3F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93" w:lineRule="exact"/>
        <w:ind w:left="1056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1CACE4"/>
          <w:spacing w:val="6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  <w:position w:val="-1"/>
        </w:rPr>
        <w:t>k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7"/>
          <w:u w:val="single" w:color="3F3F3F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7"/>
          <w:u w:val="single" w:color="3F3F3F"/>
          <w:position w:val="-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7"/>
          <w:u w:val="single" w:color="3F3F3F"/>
          <w:position w:val="-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7"/>
          <w:u w:val="single" w:color="3F3F3F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u w:val="single" w:color="3F3F3F"/>
          <w:position w:val="-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4"/>
          <w:w w:val="97"/>
          <w:u w:val="single" w:color="3F3F3F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u w:val="single" w:color="3F3F3F"/>
          <w:position w:val="-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  <w:position w:val="-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  <w:u w:val="single" w:color="3F3F3F"/>
          <w:position w:val="-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  <w:u w:val="single" w:color="3F3F3F"/>
          <w:position w:val="-1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u w:val="single" w:color="3F3F3F"/>
          <w:position w:val="-1"/>
        </w:rPr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u w:val="single" w:color="3F3F3F"/>
          <w:position w:val="-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position w:val="-1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  <w:position w:val="-1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  <w:position w:val="-1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  <w:position w:val="-1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"/>
          <w:w w:val="97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  <w:position w:val="-1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  <w:position w:val="-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  <w:position w:val="-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  <w:position w:val="-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  <w:position w:val="-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  <w:position w:val="-1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2"/>
          <w:position w:val="-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2"/>
          <w:position w:val="-1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2"/>
          <w:position w:val="-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2"/>
          <w:position w:val="-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73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542" w:lineRule="exact"/>
        <w:ind w:left="1056" w:right="-112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6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40" w:lineRule="auto"/>
        <w:ind w:left="-44" w:right="249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color w:val="FF0000"/>
          <w:w w:val="79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95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8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1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85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24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40" w:lineRule="auto"/>
        <w:ind w:left="319" w:right="285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1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144" w:space="4206"/>
            <w:col w:w="465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3" w:after="0" w:line="250" w:lineRule="auto"/>
        <w:ind w:left="1056" w:right="2167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0"/>
        </w:rPr>
        <w:t>ll</w:t>
      </w:r>
      <w:r>
        <w:rPr>
          <w:rFonts w:ascii="Times New Roman" w:hAnsi="Times New Roman" w:cs="Times New Roman" w:eastAsia="Times New Roman"/>
          <w:sz w:val="36"/>
          <w:szCs w:val="36"/>
          <w:spacing w:val="14"/>
          <w:w w:val="8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102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5"/>
          <w:w w:val="97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36"/>
          <w:szCs w:val="36"/>
          <w:spacing w:val="14"/>
          <w:w w:val="9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7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97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7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97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97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97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spacing w:val="8"/>
          <w:w w:val="9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102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89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2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6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93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10"/>
          <w:w w:val="93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1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6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2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2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-6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5"/>
          <w:w w:val="100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4"/>
          <w:w w:val="95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95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5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spacing w:val="-10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93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9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93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spacing w:val="5"/>
          <w:w w:val="93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93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spacing w:val="-9"/>
          <w:w w:val="9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</w:rPr>
        <w:t>.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0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</w:rPr>
      </w:r>
    </w:p>
    <w:p>
      <w:pPr>
        <w:spacing w:before="18" w:after="0" w:line="406" w:lineRule="exact"/>
        <w:ind w:left="1056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spacing w:val="-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spacing w:val="-3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5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6"/>
          <w:position w:val="-1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6"/>
          <w:position w:val="-1"/>
        </w:rPr>
        <w:t>.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96"/>
          <w:position w:val="-1"/>
        </w:rPr>
        <w:t>1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6"/>
          <w:position w:val="-1"/>
        </w:rPr>
        <w:t>7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96"/>
          <w:position w:val="-1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96"/>
          <w:position w:val="-1"/>
        </w:rPr>
        <w:t>,</w:t>
      </w:r>
      <w:r>
        <w:rPr>
          <w:rFonts w:ascii="Times New Roman" w:hAnsi="Times New Roman" w:cs="Times New Roman" w:eastAsia="Times New Roman"/>
          <w:sz w:val="36"/>
          <w:szCs w:val="36"/>
          <w:spacing w:val="2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spacing w:val="-9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spacing w:val="-4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36"/>
          <w:szCs w:val="36"/>
          <w:spacing w:val="3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36"/>
          <w:szCs w:val="36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-2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72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6403;top:-5412;width:4392;height:1516" coordorigin="6403,-5412" coordsize="4392,1516">
              <v:shape style="position:absolute;left:6403;top:-5412;width:4392;height:1516" coordorigin="6403,-5412" coordsize="4392,1516" path="m8599,-3896l8462,-3897,8325,-3899,8188,-3903,8051,-3908,7914,-3914,7777,-3923,7640,-3932,7503,-3943,7366,-3956,7229,-3970,7229,-4159,7023,-4183,6817,-4210,6610,-4240,6403,-4275,6953,-4762,6403,-5412,6609,-5378,6816,-5348,7022,-5321,7228,-5297,7435,-5277,7710,-5254,7778,-5249,7229,-5107,7366,-5093,7503,-5081,7640,-5070,7777,-5060,7914,-5052,8051,-5045,8188,-5040,8325,-5037,8462,-5034,10475,-5034,10246,-4762,10795,-4275,10589,-4240,10382,-4210,10176,-4183,9970,-4159,9970,-3970,9832,-3956,9695,-3943,9558,-3932,9421,-3923,9284,-3914,9147,-3908,9010,-3903,8873,-3899,8736,-3897,8599,-3896e" filled="t" fillcolor="#1CACE4" stroked="f">
                <v:path arrowok="t"/>
                <v:fill/>
              </v:shape>
              <v:shape style="position:absolute;left:6403;top:-5412;width:4392;height:1516" coordorigin="6403,-5412" coordsize="4392,1516" path="m10475,-5034l8599,-5034,8736,-5034,8873,-5037,9010,-5040,9147,-5045,9284,-5052,9421,-5060,9558,-5070,9695,-5081,9832,-5093,9970,-5107,9420,-5249,9489,-5254,9764,-5277,9970,-5297,10176,-5321,10383,-5348,10589,-5378,10795,-5412,10475,-5034e" filled="t" fillcolor="#1CACE4" stroked="f">
                <v:path arrowok="t"/>
                <v:fill/>
              </v:shape>
            </v:group>
            <v:group style="position:absolute;left:7229;top:-5249;width:2741;height:215" coordorigin="7229,-5249" coordsize="2741,215">
              <v:shape style="position:absolute;left:7229;top:-5249;width:2741;height:215" coordorigin="7229,-5249" coordsize="2741,215" path="m7778,-5060l7640,-5070,7503,-5081,7366,-5093,7229,-5107,7778,-5249,7778,-5060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9420,-5060l9420,-5249,9970,-5107,9832,-5093,9695,-5081,9558,-5070,9420,-5060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8042,-5046l8025,-5047,7778,-5059,7778,-5060,7914,-5052,8042,-5046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9156,-5046l9284,-5052,9420,-5060,9420,-5059,9174,-5047,9156,-5046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9112,-5044l9156,-5046,9147,-5045,9112,-5044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8087,-5044l8051,-5045,8042,-5046,8087,-5044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8711,-5034l8599,-5034,8845,-5037,9080,-5043,9010,-5040,8873,-5037,8736,-5034,8711,-5034e" filled="t" fillcolor="#168AB6" stroked="f">
                <v:path arrowok="t"/>
                <v:fill/>
              </v:shape>
              <v:shape style="position:absolute;left:7229;top:-5249;width:2741;height:215" coordorigin="7229,-5249" coordsize="2741,215" path="m8599,-5034l8462,-5034,8325,-5037,8188,-5040,8118,-5043,8353,-5037,8711,-5034,8599,-5034e" filled="t" fillcolor="#168AB6" stroked="f">
                <v:path arrowok="t"/>
                <v:fill/>
              </v:shape>
            </v:group>
            <v:group style="position:absolute;left:6403;top:-5412;width:4392;height:1516" coordorigin="6403,-5412" coordsize="4392,1516">
              <v:shape style="position:absolute;left:6403;top:-5412;width:4392;height:1516" coordorigin="6403,-5412" coordsize="4392,1516" path="m6403,-5412l6472,-5401,6541,-5389,6609,-5378,6678,-5368,6747,-5358,6816,-5348,6885,-5339,6953,-5330,7022,-5321,7091,-5313,7160,-5305,7228,-5297,7297,-5290,7366,-5283,7435,-5277,7503,-5270,7572,-5265,7641,-5259,7710,-5254,7778,-5249,7229,-5107,7366,-5093,7503,-5081,7640,-5070,7777,-5060,7914,-5052,8051,-5045,8188,-5040,8325,-5037,8462,-5034,8599,-5034,8736,-5034,8873,-5037,9010,-5040,9147,-5045,9284,-5052,9421,-5060,9558,-5070,9695,-5081,9832,-5093,9970,-5107,9420,-5249,9489,-5254,9558,-5259,9626,-5265,9695,-5270,9764,-5277,9833,-5283,9901,-5290,9970,-5297,10039,-5305,10108,-5313,10176,-5321,10245,-5330,10314,-5339,10383,-5348,10451,-5358,10520,-5368,10589,-5378,10658,-5389,10726,-5401,10795,-5412,10246,-4762,10795,-4275,10754,-4268,10712,-4261,10630,-4247,10547,-4234,10465,-4222,10382,-4210,10300,-4199,10217,-4188,10135,-4178,10052,-4168,9970,-4159,9970,-3970,9832,-3956,9695,-3943,9558,-3932,9421,-3923,9284,-3914,9147,-3908,9010,-3903,8873,-3899,8736,-3897,8599,-3896,8462,-3897,8325,-3899,8188,-3903,8051,-3908,7914,-3914,7777,-3923,7640,-3932,7503,-3943,7366,-3956,7229,-3970,7229,-4159,7188,-4164,7106,-4173,7023,-4183,6941,-4193,6858,-4204,6776,-4216,6693,-4228,6610,-4240,6527,-4254,6445,-4268,6403,-4275,6953,-4762,6403,-5412xe" filled="f" stroked="t" strokeweight=".6pt" strokecolor="#117EA7">
                <v:path arrowok="t"/>
              </v:shape>
            </v:group>
            <v:group style="position:absolute;left:7229;top:-5107;width:2;height:948" coordorigin="7229,-5107" coordsize="2,948">
              <v:shape style="position:absolute;left:7229;top:-5107;width:2;height:948" coordorigin="7229,-5107" coordsize="0,948" path="m7229,-4159l7229,-5107e" filled="f" stroked="t" strokeweight=".6pt" strokecolor="#117EA7">
                <v:path arrowok="t"/>
              </v:shape>
            </v:group>
            <v:group style="position:absolute;left:9970;top:-5107;width:2;height:948" coordorigin="9970,-5107" coordsize="2,948">
              <v:shape style="position:absolute;left:9970;top:-5107;width:2;height:948" coordorigin="9970,-5107" coordsize="0,948" path="m9970,-5107l9970,-4159e" filled="f" stroked="t" strokeweight=".6pt" strokecolor="#117EA7">
                <v:path arrowok="t"/>
              </v:shape>
            </v:group>
            <v:group style="position:absolute;left:7778;top:-5249;width:2;height:190" coordorigin="7778,-5249" coordsize="2,190">
              <v:shape style="position:absolute;left:7778;top:-5249;width:2;height:190" coordorigin="7778,-5249" coordsize="0,190" path="m7778,-5249l7778,-5059e" filled="f" stroked="t" strokeweight=".6pt" strokecolor="#117EA7">
                <v:path arrowok="t"/>
              </v:shape>
            </v:group>
            <v:group style="position:absolute;left:9420;top:-5249;width:2;height:190" coordorigin="9420,-5249" coordsize="2,190">
              <v:shape style="position:absolute;left:9420;top:-5249;width:2;height:190" coordorigin="9420,-5249" coordsize="0,190" path="m9420,-5059l9420,-5249e" filled="f" stroked="t" strokeweight=".6pt" strokecolor="#117EA7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542" w:lineRule="exact"/>
        <w:ind w:left="1056" w:right="-112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40" w:lineRule="auto"/>
        <w:ind w:left="-44" w:right="2492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color w:val="FF0000"/>
          <w:w w:val="79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95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8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1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85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24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40" w:lineRule="auto"/>
        <w:ind w:left="319" w:right="2851"/>
        <w:jc w:val="center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1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144" w:space="4206"/>
            <w:col w:w="465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250" w:lineRule="auto"/>
        <w:ind w:left="1056" w:right="2329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w w:val="75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98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94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9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50" w:lineRule="auto"/>
        <w:ind w:left="1056" w:right="2267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6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8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8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8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6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7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7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7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9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97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9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3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98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8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2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50" w:lineRule="auto"/>
        <w:ind w:left="1056" w:right="2664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6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6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3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71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6403;top:-5410;width:4392;height:1516" coordorigin="6403,-5410" coordsize="4392,1516">
              <v:shape style="position:absolute;left:6403;top:-5410;width:4392;height:1516" coordorigin="6403,-5410" coordsize="4392,1516" path="m8599,-3894l8462,-3894,8325,-3897,8188,-3900,8051,-3905,7914,-3912,7777,-3920,7640,-3930,7503,-3941,7366,-3953,7229,-3967,7229,-4157,7023,-4180,6817,-4207,6610,-4238,6403,-4272,6953,-4759,6403,-5410,6609,-5376,6816,-5346,7022,-5318,7228,-5295,7435,-5274,7710,-5251,7778,-5247,7229,-5105,7366,-5091,7503,-5078,7640,-5067,7777,-5058,7914,-5050,8051,-5043,8188,-5038,8325,-5034,8462,-5032,10475,-5031,10246,-4759,10795,-4272,10589,-4238,10382,-4207,10176,-4180,9970,-4157,9970,-3967,9832,-3953,9695,-3941,9558,-3930,9421,-3920,9284,-3912,9147,-3905,9010,-3900,8873,-3897,8736,-3894,8599,-3894e" filled="t" fillcolor="#1CACE4" stroked="f">
                <v:path arrowok="t"/>
                <v:fill/>
              </v:shape>
              <v:shape style="position:absolute;left:6403;top:-5410;width:4392;height:1516" coordorigin="6403,-5410" coordsize="4392,1516" path="m10475,-5031l8599,-5031,8736,-5032,8873,-5034,9010,-5038,9147,-5043,9284,-5050,9421,-5058,9558,-5067,9695,-5078,9832,-5091,9970,-5105,9420,-5247,9489,-5251,9764,-5274,9970,-5295,10176,-5318,10383,-5346,10589,-5376,10795,-5410,10475,-5031e" filled="t" fillcolor="#1CACE4" stroked="f">
                <v:path arrowok="t"/>
                <v:fill/>
              </v:shape>
            </v:group>
            <v:group style="position:absolute;left:7229;top:-5247;width:2741;height:215" coordorigin="7229,-5247" coordsize="2741,215">
              <v:shape style="position:absolute;left:7229;top:-5247;width:2741;height:215" coordorigin="7229,-5247" coordsize="2741,215" path="m7778,-5058l7640,-5067,7503,-5078,7366,-5091,7229,-5105,7778,-5247,7778,-5058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9420,-5058l9420,-5247,9970,-5105,9832,-5091,9695,-5078,9558,-5067,9420,-5058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8042,-5043l8025,-5044,7778,-5057,7778,-5058,7914,-5050,8042,-5043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9156,-5043l9284,-5050,9420,-5058,9420,-5057,9174,-5044,9156,-5043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9112,-5042l9156,-5043,9147,-5043,9112,-5042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8087,-5042l8051,-5043,8042,-5043,8087,-5042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8711,-5032l8599,-5032,8845,-5034,9080,-5040,9010,-5038,8873,-5034,8736,-5032,8711,-5032e" filled="t" fillcolor="#168AB6" stroked="f">
                <v:path arrowok="t"/>
                <v:fill/>
              </v:shape>
              <v:shape style="position:absolute;left:7229;top:-5247;width:2741;height:215" coordorigin="7229,-5247" coordsize="2741,215" path="m8599,-5031l8462,-5032,8325,-5034,8188,-5038,8118,-5040,8353,-5034,8711,-5032,8599,-5031e" filled="t" fillcolor="#168AB6" stroked="f">
                <v:path arrowok="t"/>
                <v:fill/>
              </v:shape>
            </v:group>
            <v:group style="position:absolute;left:6403;top:-5410;width:4392;height:1516" coordorigin="6403,-5410" coordsize="4392,1516">
              <v:shape style="position:absolute;left:6403;top:-5410;width:4392;height:1516" coordorigin="6403,-5410" coordsize="4392,1516" path="m6403,-5410l6472,-5398,6541,-5387,6609,-5376,6678,-5365,6747,-5355,6816,-5346,6885,-5336,6953,-5327,7022,-5318,7091,-5310,7160,-5302,7228,-5295,7297,-5288,7366,-5281,7435,-5274,7503,-5268,7572,-5262,7641,-5257,7710,-5251,7778,-5247,7229,-5105,7366,-5091,7503,-5078,7640,-5067,7777,-5058,7914,-5050,8051,-5043,8188,-5038,8325,-5034,8462,-5032,8599,-5031,8736,-5032,8873,-5034,9010,-5038,9147,-5043,9284,-5050,9421,-5058,9558,-5067,9695,-5078,9832,-5091,9970,-5105,9420,-5247,9489,-5251,9558,-5257,9626,-5262,9695,-5268,9764,-5274,9833,-5281,9901,-5288,9970,-5295,10039,-5302,10108,-5310,10176,-5318,10245,-5327,10314,-5336,10383,-5346,10451,-5355,10520,-5365,10589,-5376,10658,-5387,10726,-5398,10795,-5410,10246,-4759,10795,-4272,10754,-4265,10712,-4258,10630,-4245,10547,-4232,10465,-4219,10382,-4207,10300,-4196,10217,-4186,10135,-4175,10052,-4166,9970,-4157,9970,-3967,9832,-3953,9695,-3941,9558,-3930,9421,-3920,9284,-3912,9147,-3905,9010,-3900,8873,-3897,8736,-3894,8599,-3894,8462,-3894,8325,-3897,8188,-3900,8051,-3905,7914,-3912,7777,-3920,7640,-3930,7503,-3941,7366,-3953,7229,-3967,7229,-4157,7188,-4161,7106,-4171,7023,-4180,6941,-4191,6858,-4202,6776,-4213,6693,-4225,6610,-4238,6527,-4251,6445,-4265,6403,-4272,6953,-4759,6403,-5410xe" filled="f" stroked="t" strokeweight=".6pt" strokecolor="#117EA7">
                <v:path arrowok="t"/>
              </v:shape>
            </v:group>
            <v:group style="position:absolute;left:7229;top:-5105;width:2;height:948" coordorigin="7229,-5105" coordsize="2,948">
              <v:shape style="position:absolute;left:7229;top:-5105;width:2;height:948" coordorigin="7229,-5105" coordsize="0,948" path="m7229,-4157l7229,-5105e" filled="f" stroked="t" strokeweight=".6pt" strokecolor="#117EA7">
                <v:path arrowok="t"/>
              </v:shape>
            </v:group>
            <v:group style="position:absolute;left:9970;top:-5105;width:2;height:948" coordorigin="9970,-5105" coordsize="2,948">
              <v:shape style="position:absolute;left:9970;top:-5105;width:2;height:948" coordorigin="9970,-5105" coordsize="0,948" path="m9970,-5105l9970,-4157e" filled="f" stroked="t" strokeweight=".6pt" strokecolor="#117EA7">
                <v:path arrowok="t"/>
              </v:shape>
            </v:group>
            <v:group style="position:absolute;left:7778;top:-5247;width:2;height:190" coordorigin="7778,-5247" coordsize="2,190">
              <v:shape style="position:absolute;left:7778;top:-5247;width:2;height:190" coordorigin="7778,-5247" coordsize="0,190" path="m7778,-5247l7778,-5057e" filled="f" stroked="t" strokeweight=".6pt" strokecolor="#117EA7">
                <v:path arrowok="t"/>
              </v:shape>
            </v:group>
            <v:group style="position:absolute;left:9420;top:-5247;width:2;height:190" coordorigin="9420,-5247" coordsize="2,190">
              <v:shape style="position:absolute;left:9420;top:-5247;width:2;height:190" coordorigin="9420,-5247" coordsize="0,190" path="m9420,-5057l9420,-5247e" filled="f" stroked="t" strokeweight=".6pt" strokecolor="#117EA7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130" w:right="-20"/>
        <w:jc w:val="left"/>
        <w:rPr>
          <w:rFonts w:ascii="Times New Roman" w:hAnsi="Times New Roman" w:cs="Times New Roman" w:eastAsia="Times New Roman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82"/>
        </w:rPr>
        <w:t>F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q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2"/>
          <w:w w:val="103"/>
        </w:rPr>
        <w:t>u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1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87"/>
        </w:rPr>
        <w:t>y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0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6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80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2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spacing w:before="0" w:after="0" w:line="457" w:lineRule="exact"/>
        <w:ind w:left="1130" w:right="-20"/>
        <w:jc w:val="left"/>
        <w:tabs>
          <w:tab w:pos="7120" w:val="left"/>
        </w:tabs>
        <w:rPr>
          <w:rFonts w:ascii="Times New Roman" w:hAnsi="Times New Roman" w:cs="Times New Roman" w:eastAsia="Times New Roman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1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5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3"/>
          <w:position w:val="-1"/>
        </w:rPr>
        <w:t>3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93"/>
          <w:position w:val="-1"/>
        </w:rPr>
        <w:t>0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5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  <w:position w:val="12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  <w:position w:val="12"/>
        </w:rPr>
        <w:t>h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3"/>
          <w:position w:val="-1"/>
        </w:rPr>
        <w:t>2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3"/>
          <w:position w:val="-1"/>
        </w:rPr>
        <w:t>5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4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  <w:position w:val="12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  <w:position w:val="12"/>
        </w:rPr>
        <w:t>h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18" w:after="0" w:line="240" w:lineRule="auto"/>
        <w:ind w:left="1402" w:right="226"/>
        <w:jc w:val="center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3"/>
          <w:w w:val="75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0" w:after="0" w:line="350" w:lineRule="exact"/>
        <w:ind w:left="1727" w:right="622"/>
        <w:jc w:val="center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9"/>
          <w:w w:val="82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0" w:after="0" w:line="346" w:lineRule="exact"/>
        <w:ind w:left="1112" w:right="-65"/>
        <w:jc w:val="center"/>
        <w:tabs>
          <w:tab w:pos="2400" w:val="left"/>
        </w:tabs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2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2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1"/>
          <w:szCs w:val="21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color w:val="FFFFFF"/>
          <w:spacing w:val="0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-1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21"/>
          <w:szCs w:val="21"/>
          <w:color w:val="FFFFFF"/>
          <w:spacing w:val="1"/>
          <w:w w:val="122"/>
          <w:position w:val="9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color w:val="FFFFFF"/>
          <w:spacing w:val="0"/>
          <w:w w:val="106"/>
          <w:position w:val="9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58" w:after="0" w:line="240" w:lineRule="auto"/>
        <w:ind w:left="5" w:right="-11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5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5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9" w:lineRule="exact"/>
        <w:ind w:left="630" w:right="610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w w:val="8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9" w:lineRule="exact"/>
        <w:ind w:left="-42" w:right="-62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0"/>
        </w:rPr>
        <w:t>1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1"/>
          <w:position w:val="0"/>
        </w:rPr>
        <w:t>0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85"/>
          <w:position w:val="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91"/>
          <w:position w:val="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22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7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73" w:after="0" w:line="320" w:lineRule="exact"/>
        <w:ind w:left="533" w:right="2505" w:firstLine="-276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1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92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8" w:lineRule="exact"/>
        <w:ind w:right="-20"/>
        <w:jc w:val="left"/>
        <w:tabs>
          <w:tab w:pos="1160" w:val="left"/>
        </w:tabs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0"/>
        </w:rPr>
        <w:t>6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1"/>
          <w:position w:val="0"/>
        </w:rPr>
        <w:t>0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1"/>
          <w:position w:val="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22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7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378" w:space="661"/>
            <w:col w:w="1886" w:space="677"/>
            <w:col w:w="439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23" w:after="0" w:line="240" w:lineRule="auto"/>
        <w:ind w:left="1349" w:right="133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95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5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9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0"/>
        </w:rPr>
        <w:t>&amp;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9" w:lineRule="exact"/>
        <w:ind w:left="1578" w:right="423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11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7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7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3" w:lineRule="exact"/>
        <w:ind w:left="1155" w:right="-62"/>
        <w:jc w:val="center"/>
        <w:tabs>
          <w:tab w:pos="2400" w:val="left"/>
        </w:tabs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  <w:position w:val="-1"/>
        </w:rPr>
        <w:t>7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8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0"/>
          <w:position w:val="8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1"/>
          <w:position w:val="-1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22"/>
          <w:position w:val="8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7"/>
          <w:position w:val="8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-1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26" w:right="-20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w w:val="82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9" w:lineRule="exact"/>
        <w:ind w:right="-85"/>
        <w:jc w:val="left"/>
        <w:tabs>
          <w:tab w:pos="1220" w:val="left"/>
        </w:tabs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90"/>
        </w:rPr>
        <w:t>9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7"/>
          <w:w w:val="9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  <w:position w:val="0"/>
        </w:rPr>
        <w:t>9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  <w:position w:val="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83" w:right="2375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6"/>
          <w:w w:val="96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96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0" w:after="0" w:line="319" w:lineRule="exact"/>
        <w:ind w:left="-42" w:right="2253"/>
        <w:jc w:val="center"/>
        <w:tabs>
          <w:tab w:pos="1180" w:val="left"/>
        </w:tabs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0"/>
        </w:rPr>
        <w:t>3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0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7"/>
          <w:w w:val="100"/>
          <w:position w:val="9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1"/>
          <w:position w:val="0"/>
        </w:rPr>
        <w:t>0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85"/>
          <w:position w:val="0"/>
        </w:rPr>
        <w:t>%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91"/>
          <w:position w:val="0"/>
        </w:rPr>
        <w:t>(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-1"/>
          <w:w w:val="122"/>
          <w:position w:val="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FFFFFF"/>
          <w:spacing w:val="2"/>
          <w:w w:val="107"/>
          <w:position w:val="9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1"/>
          <w:position w:val="0"/>
        </w:rPr>
        <w:t>)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444" w:space="497"/>
            <w:col w:w="2083" w:space="579"/>
            <w:col w:w="4397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70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2244;top:-3761;width:2448;height:1474" type="#_x0000_t75">
                <v:imagedata r:id="rId37" o:title=""/>
              </v:shape>
              <v:shape style="position:absolute;left:4961;top:-3780;width:2441;height:1478" type="#_x0000_t75">
                <v:imagedata r:id="rId38" o:title=""/>
              </v:shape>
              <v:shape style="position:absolute;left:7618;top:-3780;width:2448;height:1478" type="#_x0000_t75">
                <v:imagedata r:id="rId39" o:title=""/>
              </v:shape>
              <v:shape style="position:absolute;left:2297;top:-2086;width:2448;height:1481" type="#_x0000_t75">
                <v:imagedata r:id="rId40" o:title=""/>
              </v:shape>
              <v:shape style="position:absolute;left:4961;top:-2086;width:2441;height:1481" type="#_x0000_t75">
                <v:imagedata r:id="rId41" o:title=""/>
              </v:shape>
              <v:shape style="position:absolute;left:7618;top:-2086;width:2448;height:1481" type="#_x0000_t75">
                <v:imagedata r:id="rId42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5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8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77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89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1001" w:right="1923" w:firstLine="-1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7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7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107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93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2683C6"/>
          <w:spacing w:val="0"/>
          <w:w w:val="102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60" w:after="0" w:line="302" w:lineRule="auto"/>
        <w:ind w:left="857" w:right="2952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302" w:lineRule="auto"/>
        <w:ind w:left="857" w:right="4729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5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69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auto"/>
        <w:ind w:left="1738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83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1"/>
        </w:rPr>
        <w:t>3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107"/>
        </w:rPr>
        <w:t>.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1"/>
        </w:rPr>
        <w:t>1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394" w:right="215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2"/>
          <w:w w:val="100"/>
        </w:rPr>
        <w:t>k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7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96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6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7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97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7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97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91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2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2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4"/>
          <w:w w:val="94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2386" w:right="3471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"/>
          <w:w w:val="8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9"/>
        </w:rPr>
        <w:t>ill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68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  <v:shape style="position:absolute;left:3502;top:-2112;width:5393;height:1114" type="#_x0000_t75">
                <v:imagedata r:id="rId43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5"/>
          <w:position w:val="-1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18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02" w:right="246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1CACE4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3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3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3"/>
        </w:rPr>
      </w:r>
    </w:p>
    <w:p>
      <w:pPr>
        <w:spacing w:before="25" w:after="0" w:line="207" w:lineRule="auto"/>
        <w:ind w:left="1142" w:right="2456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+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+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5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8" w:after="0" w:line="240" w:lineRule="auto"/>
        <w:ind w:left="99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5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5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5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5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5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9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5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99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6" w:after="0" w:line="182" w:lineRule="exact"/>
        <w:ind w:left="1286" w:right="2799" w:firstLine="-144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92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5"/>
          <w:w w:val="9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5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5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5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5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5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5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5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-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5"/>
          <w:w w:val="105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5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6"/>
        </w:rPr>
        <w:t>x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7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26" w:after="0" w:line="240" w:lineRule="auto"/>
        <w:ind w:left="99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5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88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88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88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4"/>
          <w:w w:val="8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8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8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8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38"/>
        </w:rPr>
        <w:t>/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4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21" w:after="0" w:line="240" w:lineRule="auto"/>
        <w:ind w:left="99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Si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7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4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5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3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5"/>
          <w:w w:val="93"/>
        </w:rPr>
        <w:t>“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7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-19"/>
          <w:w w:val="93"/>
        </w:rPr>
        <w:t>”</w:t>
      </w:r>
      <w:r>
        <w:rPr>
          <w:rFonts w:ascii="Times New Roman" w:hAnsi="Times New Roman" w:cs="Times New Roman" w:eastAsia="Times New Roman"/>
          <w:sz w:val="19"/>
          <w:szCs w:val="19"/>
          <w:color w:val="21212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4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1CACE4"/>
          <w:spacing w:val="0"/>
          <w:w w:val="96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3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6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6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7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3"/>
          <w:w w:val="94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4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6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cc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212121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67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5"/>
          <w:position w:val="-1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85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518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99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2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99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9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8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9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4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90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9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auto"/>
        <w:ind w:left="1128" w:right="2472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7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8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6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8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12121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66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5491" w:right="2306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6" w:lineRule="exact"/>
        <w:ind w:left="5456" w:right="448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9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65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6679;top:-2064;width:3456;height:2" coordorigin="6679,-2064" coordsize="3456,2">
              <v:shape style="position:absolute;left:6679;top:-2064;width:3456;height:2" coordorigin="6679,-2064" coordsize="3456,0" path="m6679,-2064l10135,-2064e" filled="f" stroked="t" strokeweight=".48pt" strokecolor="#3F3F3F">
                <v:path arrowok="t"/>
              </v:shape>
              <v:shape style="position:absolute;left:1826;top:-4944;width:4291;height:2160" type="#_x0000_t75">
                <v:imagedata r:id="rId44" o:title=""/>
              </v:shape>
              <v:shape style="position:absolute;left:1824;top:-2712;width:4291;height:2160" type="#_x0000_t75">
                <v:imagedata r:id="rId45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75pt;height:270.75pt;mso-position-horizontal-relative:page;mso-position-vertical-relative:paragraph;z-index:-4364" coordorigin="1313,-5458" coordsize="9615,5415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320;top:-5451;width:9600;height:5052" coordorigin="1320,-5451" coordsize="9600,5052">
              <v:shape style="position:absolute;left:1320;top:-5451;width:9600;height:5052" coordorigin="1320,-5451" coordsize="9600,5052" path="m1320,-5451l10920,-5451,10920,-399,1320,-399,1320,-5451e" filled="t" fillcolor="#502800" stroked="f">
                <v:path arrowok="t"/>
                <v:fill/>
              </v:shape>
            </v:group>
            <v:group style="position:absolute;left:1320;top:-5451;width:9600;height:5052" coordorigin="1320,-5451" coordsize="9600,5052">
              <v:shape style="position:absolute;left:1320;top:-5451;width:9600;height:5052" coordorigin="1320,-5451" coordsize="9600,5052" path="m10920,-5427l10920,-375,1320,-375,1320,-5427e" filled="f" stroked="t" strokeweight=".6pt" strokecolor="#117EA7">
                <v:path arrowok="t"/>
              </v:shape>
              <v:shape style="position:absolute;left:2892;top:-5451;width:6461;height:5062" type="#_x0000_t75">
                <v:imagedata r:id="rId46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7" w:after="0" w:line="432" w:lineRule="exact"/>
        <w:ind w:left="1032" w:right="4096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80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1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1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9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68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6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3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7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1"/>
          <w:w w:val="100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100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73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3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7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6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79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82"/>
        </w:rPr>
        <w:t>j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2"/>
          <w:w w:val="87"/>
        </w:rPr>
        <w:t>v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0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0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y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!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63" coordorigin="1313,-5448" coordsize="9615,5407">
            <v:group style="position:absolute;left:1320;top:-1548;width:9600;height:1500" coordorigin="1320,-1548" coordsize="9600,1500">
              <v:shape style="position:absolute;left:1320;top:-1548;width:9600;height:1500" coordorigin="1320,-1548" coordsize="9600,1500" path="m1320,-1548l10920,-1548,10920,-48,1320,-48,1320,-1548e" filled="t" fillcolor="#262626" stroked="f">
                <v:path arrowok="t"/>
                <v:fill/>
              </v:shape>
              <v:shape style="position:absolute;left:1822;top:-4944;width:2791;height:3096" type="#_x0000_t75">
                <v:imagedata r:id="rId47" o:title=""/>
              </v:shape>
              <v:shape style="position:absolute;left:7692;top:-4944;width:2791;height:3096" type="#_x0000_t75">
                <v:imagedata r:id="rId48" o:title=""/>
              </v:shape>
              <v:shape style="position:absolute;left:4723;top:-4944;width:2791;height:3096" type="#_x0000_t75">
                <v:imagedata r:id="rId49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2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78" w:after="0" w:line="250" w:lineRule="auto"/>
        <w:ind w:left="1416" w:right="2629" w:firstLine="-36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8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8"/>
        </w:rPr>
        <w:t>ss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98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102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61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b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2"/>
          <w:w w:val="102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62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32" w:after="0" w:line="240" w:lineRule="auto"/>
        <w:ind w:right="236"/>
        <w:jc w:val="righ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1"/>
          <w:w w:val="9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238" w:lineRule="exact"/>
        <w:ind w:left="2006" w:right="-57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</w:p>
    <w:p>
      <w:pPr>
        <w:spacing w:before="52" w:after="0" w:line="240" w:lineRule="auto"/>
        <w:ind w:right="-20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8"/>
          <w:w w:val="81"/>
        </w:rPr>
        <w:t>R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2"/>
          <w:w w:val="105"/>
        </w:rPr>
        <w:t>q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23"/>
          <w:w w:val="84"/>
        </w:rPr>
        <w:t>P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84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5"/>
          <w:w w:val="84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5"/>
          <w:szCs w:val="35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3317" w:space="823"/>
            <w:col w:w="6860"/>
          </w:cols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50" w:lineRule="auto"/>
        <w:ind w:left="4634" w:right="3832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4610" w:right="5275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610" w:right="5273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71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610" w:right="4698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610" w:right="4286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8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8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8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8"/>
          <w:w w:val="8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8"/>
        </w:rPr>
        <w:t>&amp;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6"/>
          <w:w w:val="79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610" w:right="4435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8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4610" w:right="4768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9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9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9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6"/>
          <w:w w:val="9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03" w:lineRule="exact"/>
        <w:ind w:left="4610" w:right="4885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  <w:position w:val="-1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92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3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2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  <w:position w:val="-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2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9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2683C6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61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921;top:-4995;width:6401;height:761" coordorigin="2921,-4995" coordsize="6401,761">
              <v:shape style="position:absolute;left:2921;top:-4995;width:6401;height:761" coordorigin="2921,-4995" coordsize="6401,761" path="m2998,-4234l2939,-4261,2921,-4918,2924,-4941,2966,-4988,9245,-4995,9268,-4991,9315,-4950,9322,-4311,9318,-4288,9277,-4240,2998,-4234e" filled="t" fillcolor="#CDD8E9" stroked="f">
                <v:path arrowok="t"/>
                <v:fill/>
              </v:shape>
            </v:group>
            <v:group style="position:absolute;left:4877;top:-4947;width:4346;height:634" coordorigin="4877,-4947" coordsize="4346,634">
              <v:shape style="position:absolute;left:4877;top:-4947;width:4346;height:634" coordorigin="4877,-4947" coordsize="4346,634" path="m4942,-4313l4886,-4344,4877,-4884,4881,-4907,4892,-4925,4909,-4938,4930,-4946,9161,-4947,9183,-4943,9201,-4932,9215,-4915,9222,-4894,9223,-4378,9219,-4355,9208,-4336,9192,-4322,9172,-4314,4942,-4313e" filled="t" fillcolor="#1CACE4" stroked="f">
                <v:path arrowok="t"/>
                <v:fill/>
              </v:shape>
            </v:group>
            <v:group style="position:absolute;left:4877;top:-4947;width:4346;height:634" coordorigin="4877,-4947" coordsize="4346,634">
              <v:shape style="position:absolute;left:4877;top:-4947;width:4346;height:634" coordorigin="4877,-4947" coordsize="4346,634" path="m4877,-4884l4909,-4938,9161,-4947,9183,-4943,9201,-4932,9215,-4915,9222,-4894,9223,-4378,9219,-4355,9208,-4336,9192,-4322,9172,-4314,4942,-4313,4919,-4317,4900,-4328,4886,-4344,4878,-4364,4877,-4884xe" filled="f" stroked="t" strokeweight=".6pt" strokecolor="#FFFFFF">
                <v:path arrowok="t"/>
              </v:shape>
              <v:shape style="position:absolute;left:2921;top:-3689;width:2249;height:2249" type="#_x0000_t75">
                <v:imagedata r:id="rId50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auto"/>
        <w:ind w:left="1742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3F3F3F"/>
          <w:spacing w:val="-4"/>
          <w:w w:val="83"/>
        </w:rPr>
        <w:t>B</w:t>
      </w:r>
      <w:r>
        <w:rPr>
          <w:rFonts w:ascii="Times New Roman" w:hAnsi="Times New Roman" w:cs="Times New Roman" w:eastAsia="Times New Roman"/>
          <w:sz w:val="44"/>
          <w:szCs w:val="44"/>
          <w:color w:val="3F3F3F"/>
          <w:spacing w:val="-3"/>
          <w:w w:val="101"/>
        </w:rPr>
        <w:t>1</w:t>
      </w:r>
      <w:r>
        <w:rPr>
          <w:rFonts w:ascii="Times New Roman" w:hAnsi="Times New Roman" w:cs="Times New Roman" w:eastAsia="Times New Roman"/>
          <w:sz w:val="44"/>
          <w:szCs w:val="44"/>
          <w:color w:val="3F3F3F"/>
          <w:spacing w:val="-3"/>
          <w:w w:val="106"/>
        </w:rPr>
        <w:t>.</w:t>
      </w:r>
      <w:r>
        <w:rPr>
          <w:rFonts w:ascii="Times New Roman" w:hAnsi="Times New Roman" w:cs="Times New Roman" w:eastAsia="Times New Roman"/>
          <w:sz w:val="44"/>
          <w:szCs w:val="44"/>
          <w:color w:val="3F3F3F"/>
          <w:spacing w:val="-7"/>
          <w:w w:val="101"/>
        </w:rPr>
        <w:t>0</w:t>
      </w:r>
      <w:r>
        <w:rPr>
          <w:rFonts w:ascii="Times New Roman" w:hAnsi="Times New Roman" w:cs="Times New Roman" w:eastAsia="Times New Roman"/>
          <w:sz w:val="44"/>
          <w:szCs w:val="44"/>
          <w:color w:val="3F3F3F"/>
          <w:spacing w:val="0"/>
          <w:w w:val="101"/>
        </w:rPr>
        <w:t>3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93" w:after="0" w:line="250" w:lineRule="auto"/>
        <w:ind w:left="1670" w:right="3613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spacing w:val="-6"/>
          <w:w w:val="95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9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spacing w:val="3"/>
          <w:w w:val="95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93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96"/>
        </w:rPr>
        <w:t>(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96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96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96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96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3"/>
          <w:w w:val="102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102"/>
        </w:rPr>
        <w:t>q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102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3"/>
          <w:w w:val="102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102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4"/>
          <w:w w:val="98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98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2"/>
          <w:w w:val="98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3"/>
          <w:w w:val="102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2"/>
          <w:w w:val="102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1C6295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90"/>
        </w:rPr>
        <w:t>)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5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91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4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4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4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"/>
          <w:w w:val="115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2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97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97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97"/>
        </w:rPr>
        <w:t>j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97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97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97"/>
        </w:rPr>
        <w:t>s,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2"/>
          <w:w w:val="97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5"/>
          <w:w w:val="97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3"/>
          <w:w w:val="102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9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"/>
          <w:w w:val="104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2"/>
          <w:w w:val="104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32"/>
          <w:szCs w:val="32"/>
          <w:color w:val="2683C6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3"/>
          <w:w w:val="93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2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40" w:lineRule="auto"/>
        <w:ind w:left="167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32"/>
          <w:szCs w:val="32"/>
          <w:w w:val="10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04"/>
        </w:rPr>
        <w:t>q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4"/>
        </w:rPr>
        <w:t>q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102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102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spacing w:val="2"/>
          <w:w w:val="99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60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76" w:lineRule="exact"/>
        <w:ind w:left="1056" w:right="-2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6"/>
          <w:w w:val="100"/>
        </w:rPr>
        <w:t>W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7"/>
          <w:w w:val="100"/>
        </w:rPr>
        <w:t>h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6"/>
          <w:w w:val="100"/>
        </w:rPr>
        <w:t>a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8"/>
          <w:w w:val="100"/>
        </w:rPr>
        <w:t>a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9"/>
          <w:w w:val="100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6"/>
          <w:w w:val="68"/>
        </w:rPr>
        <w:t>L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7"/>
          <w:w w:val="105"/>
        </w:rPr>
        <w:t>e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3"/>
          <w:w w:val="113"/>
        </w:rPr>
        <w:t>a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4"/>
          <w:w w:val="101"/>
        </w:rPr>
        <w:t>r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5"/>
          <w:w w:val="101"/>
        </w:rPr>
        <w:t>n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8"/>
          <w:w w:val="79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3"/>
          <w:w w:val="101"/>
        </w:rPr>
        <w:t>n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1"/>
        </w:rPr>
        <w:t>g</w:t>
      </w:r>
      <w:r>
        <w:rPr>
          <w:rFonts w:ascii="Times New Roman" w:hAnsi="Times New Roman" w:cs="Times New Roman" w:eastAsia="Times New Roman"/>
          <w:sz w:val="80"/>
          <w:szCs w:val="80"/>
          <w:color w:val="000000"/>
          <w:spacing w:val="0"/>
          <w:w w:val="100"/>
        </w:rPr>
      </w:r>
    </w:p>
    <w:p>
      <w:pPr>
        <w:spacing w:before="0" w:after="0" w:line="864" w:lineRule="exact"/>
        <w:ind w:left="1056" w:right="-2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3"/>
          <w:w w:val="100"/>
        </w:rPr>
        <w:t>O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5"/>
          <w:w w:val="100"/>
        </w:rPr>
        <w:t>u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22"/>
          <w:w w:val="100"/>
        </w:rPr>
        <w:t>t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4"/>
          <w:w w:val="100"/>
        </w:rPr>
        <w:t>c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2"/>
          <w:w w:val="100"/>
        </w:rPr>
        <w:t>o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1"/>
          <w:w w:val="100"/>
        </w:rPr>
        <w:t>m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15"/>
          <w:w w:val="100"/>
        </w:rPr>
        <w:t>e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-8"/>
          <w:w w:val="100"/>
        </w:rPr>
        <w:t>s</w:t>
      </w:r>
      <w:r>
        <w:rPr>
          <w:rFonts w:ascii="Times New Roman" w:hAnsi="Times New Roman" w:cs="Times New Roman" w:eastAsia="Times New Roman"/>
          <w:sz w:val="80"/>
          <w:szCs w:val="80"/>
          <w:color w:val="262626"/>
          <w:spacing w:val="0"/>
          <w:w w:val="100"/>
        </w:rPr>
        <w:t>?</w:t>
      </w:r>
      <w:r>
        <w:rPr>
          <w:rFonts w:ascii="Times New Roman" w:hAnsi="Times New Roman" w:cs="Times New Roman" w:eastAsia="Times New Roman"/>
          <w:sz w:val="80"/>
          <w:szCs w:val="80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auto"/>
        <w:ind w:left="1056" w:right="2201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K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4"/>
        </w:rPr>
        <w:t>W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5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7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</w:rPr>
        <w:t>K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6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79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7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V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79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7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79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185" w:lineRule="exact"/>
        <w:ind w:left="1056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w w:val="8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7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57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73;top:-1915;width:7776;height:2" coordorigin="2273,-1915" coordsize="7776,2">
              <v:shape style="position:absolute;left:2273;top:-1915;width:7776;height:2" coordorigin="2273,-1915" coordsize="7776,0" path="m2273,-1915l10049,-1915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2.799995pt;margin-top:44.631962pt;width:396.000023pt;height:63.120025pt;mso-position-horizontal-relative:page;mso-position-vertical-relative:paragraph;z-index:-4358" type="#_x0000_t202" filled="f" stroked="f">
            <v:textbox inset="0,0,0,0">
              <w:txbxContent>
                <w:p>
                  <w:pPr>
                    <w:spacing w:before="10" w:after="0" w:line="190" w:lineRule="exact"/>
                    <w:jc w:val="left"/>
                    <w:rPr>
                      <w:sz w:val="19"/>
                      <w:szCs w:val="19"/>
                    </w:rPr>
                  </w:pPr>
                  <w:rPr/>
                  <w:r>
                    <w:rPr>
                      <w:sz w:val="19"/>
                      <w:szCs w:val="19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20" w:lineRule="exact"/>
                    <w:ind w:left="943" w:right="96" w:firstLine="-787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w w:val="68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2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2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4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7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li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3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93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"/>
                      <w:w w:val="9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90"/>
                    </w:rPr>
                    <w:t>(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3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"/>
                      <w:w w:val="97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7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97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7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"/>
                      <w:w w:val="9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0"/>
                    </w:rPr>
                    <w:t>)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4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94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4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4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8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88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1"/>
          <w:w w:val="88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8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220" w:lineRule="exact"/>
        <w:ind w:left="1999" w:right="2120" w:firstLine="-78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6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97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7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220" w:lineRule="exact"/>
        <w:ind w:left="3518" w:right="2088" w:firstLine="-2338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9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9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5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97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1" w:lineRule="exact"/>
        <w:ind w:left="5198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69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8" w:lineRule="exact"/>
        <w:ind w:left="1764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8"/>
        </w:rPr>
        <w:t>w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98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or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2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81" w:lineRule="exact"/>
        <w:ind w:left="-34" w:right="2077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4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94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9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94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4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9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72" w:lineRule="exact"/>
        <w:ind w:left="1758" w:right="3868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11"/>
          <w:w w:val="93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309" w:space="815"/>
            <w:col w:w="5876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2.799995pt;margin-top:-77.120995pt;width:396.000023pt;height:63.240005pt;mso-position-horizontal-relative:page;mso-position-vertical-relative:paragraph;z-index:-4359" type="#_x0000_t202" filled="f" stroked="f">
            <v:textbox inset="0,0,0,0">
              <w:txbxContent>
                <w:p>
                  <w:pPr>
                    <w:spacing w:before="2" w:after="0" w:line="110" w:lineRule="exact"/>
                    <w:jc w:val="left"/>
                    <w:rPr>
                      <w:sz w:val="11"/>
                      <w:szCs w:val="11"/>
                    </w:rPr>
                  </w:pPr>
                  <w:rPr/>
                  <w:r>
                    <w:rPr>
                      <w:sz w:val="11"/>
                      <w:szCs w:val="11"/>
                    </w:rPr>
                  </w:r>
                </w:p>
                <w:p>
                  <w:pPr>
                    <w:spacing w:before="0" w:after="0" w:line="220" w:lineRule="exact"/>
                    <w:ind w:left="2462" w:right="64" w:firstLine="-2338"/>
                    <w:jc w:val="left"/>
                    <w:rPr>
                      <w:rFonts w:ascii="Times New Roman" w:hAnsi="Times New Roman" w:cs="Times New Roman" w:eastAsia="Times New Roman"/>
                      <w:sz w:val="20"/>
                      <w:szCs w:val="2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"/>
                      <w:w w:val="98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98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98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8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8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8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8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8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2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2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2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6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97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97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3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4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3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94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1"/>
                      <w:w w:val="104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-2"/>
                      <w:w w:val="89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0"/>
                      <w:szCs w:val="2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56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2256;top:-1875;width:7920;height:1265" type="#_x0000_t75">
                <v:imagedata r:id="rId51" o:title=""/>
              </v:shape>
              <v:shape style="position:absolute;left:2244;top:-1227;width:7946;height:600" type="#_x0000_t75">
                <v:imagedata r:id="rId52" o:title=""/>
              </v:shape>
              <v:shape style="position:absolute;left:5731;top:-2343;width:972;height:487" type="#_x0000_t75">
                <v:imagedata r:id="rId53" o:title=""/>
              </v:shape>
              <v:shape style="position:absolute;left:5974;top:-2537;width:487;height:194" type="#_x0000_t75">
                <v:imagedata r:id="rId54" o:title=""/>
              </v:shape>
              <v:shape style="position:absolute;left:2256;top:-3799;width:7920;height:1262" type="#_x0000_t75">
                <v:imagedata r:id="rId55" o:title=""/>
              </v:shape>
              <v:shape style="position:absolute;left:5731;top:-2343;width:972;height:487" type="#_x0000_t75">
                <v:imagedata r:id="rId56" o:title=""/>
              </v:shape>
              <v:shape style="position:absolute;left:5974;top:-2537;width:487;height:194" type="#_x0000_t75">
                <v:imagedata r:id="rId57" o:title=""/>
              </v:shape>
              <v:shape style="position:absolute;left:2256;top:-3799;width:7920;height:1262" type="#_x0000_t75">
                <v:imagedata r:id="rId58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536" w:right="-20"/>
        <w:jc w:val="left"/>
        <w:tabs>
          <w:tab w:pos="48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-1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  <w:tab/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2"/>
          <w:w w:val="81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5"/>
          <w:position w:val="1"/>
        </w:rPr>
        <w:t>q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5"/>
          <w:position w:val="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2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5"/>
          <w:position w:val="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4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2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2"/>
          <w:w w:val="84"/>
          <w:position w:val="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84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3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92"/>
          <w:position w:val="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5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95"/>
          <w:position w:val="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20"/>
          <w:position w:val="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95"/>
          <w:position w:val="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20"/>
          <w:pgMar w:footer="604" w:header="111" w:top="360" w:bottom="800" w:left="1200" w:right="40"/>
          <w:footerReference w:type="default" r:id="rId59"/>
          <w:pgSz w:w="12240" w:h="15840"/>
        </w:sectPr>
      </w:pPr>
      <w:rPr/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84" w:right="-76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6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30" w:lineRule="auto"/>
        <w:ind w:left="-12" w:right="-3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8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q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7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27" w:lineRule="auto"/>
        <w:ind w:left="-10" w:right="-30" w:firstLine="-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6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46" w:after="0" w:line="230" w:lineRule="auto"/>
        <w:ind w:left="-12" w:right="-3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8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q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7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spacing w:before="46" w:after="0" w:line="230" w:lineRule="auto"/>
        <w:ind w:left="-12" w:right="2899" w:firstLine="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94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9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5" w:equalWidth="0">
            <w:col w:w="3174" w:space="210"/>
            <w:col w:w="854" w:space="466"/>
            <w:col w:w="816" w:space="470"/>
            <w:col w:w="844" w:space="519"/>
            <w:col w:w="3647"/>
          </w:cols>
        </w:sectPr>
      </w:pPr>
      <w:rPr/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50" w:lineRule="auto"/>
        <w:ind w:left="4690" w:right="359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7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cc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7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55" w:right="4967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*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55" w:right="5136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71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55" w:right="449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ill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55" w:right="404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8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8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8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8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8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9"/>
          <w:w w:val="8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8"/>
        </w:rPr>
        <w:t>&amp;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3"/>
          <w:w w:val="8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7"/>
          <w:w w:val="7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55" w:right="4207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55" w:right="4576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9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0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26" w:lineRule="exact"/>
        <w:ind w:left="4655" w:right="4709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  <w:position w:val="-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2"/>
          <w:position w:val="-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  <w:position w:val="-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91"/>
          <w:position w:val="-1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9"/>
          <w:position w:val="-1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55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347;top:-4198;width:7212;height:802" coordorigin="2347,-4198" coordsize="7212,802">
              <v:shape style="position:absolute;left:2347;top:-4198;width:7212;height:802" coordorigin="2347,-4198" coordsize="7212,802" path="m2429,-3396l2369,-3422,2347,-4116,2350,-4139,2390,-4188,9480,-4198,9502,-4195,9550,-4154,9559,-3478,9556,-3455,9516,-3405,2429,-3396e" filled="t" fillcolor="#CDD8E9" stroked="f">
                <v:path arrowok="t"/>
                <v:fill/>
              </v:shape>
            </v:group>
            <v:group style="position:absolute;left:2347;top:-5131;width:7212;height:802" coordorigin="2347,-5131" coordsize="7212,802">
              <v:shape style="position:absolute;left:2347;top:-5131;width:7212;height:802" coordorigin="2347,-5131" coordsize="7212,802" path="m2429,-4330l2369,-4355,2347,-5050,2350,-5073,2390,-5122,9480,-5131,9502,-5128,9550,-5087,9559,-4411,9556,-4388,9516,-4339,2429,-4330e" filled="t" fillcolor="#CDD8E9" stroked="f">
                <v:path arrowok="t"/>
                <v:fill/>
              </v:shape>
            </v:group>
            <v:group style="position:absolute;left:4675;top:-5064;width:4574;height:667" coordorigin="4675,-5064" coordsize="4574,667">
              <v:shape style="position:absolute;left:4675;top:-5064;width:4574;height:667" coordorigin="4675,-5064" coordsize="4574,667" path="m4742,-4397l4687,-4427,4675,-4997,4679,-5019,4690,-5038,4706,-5053,4726,-5062,9185,-5064,9207,-5060,9225,-5049,9240,-5033,9248,-5012,9250,-4464,9246,-4441,9235,-4422,9220,-4407,9200,-4399,4742,-4397e" filled="t" fillcolor="#1CACE4" stroked="f">
                <v:path arrowok="t"/>
                <v:fill/>
              </v:shape>
            </v:group>
            <v:group style="position:absolute;left:4675;top:-5064;width:4574;height:667" coordorigin="4675,-5064" coordsize="4574,667">
              <v:shape style="position:absolute;left:4675;top:-5064;width:4574;height:667" coordorigin="4675,-5064" coordsize="4574,667" path="m4675,-4997l4706,-5053,9185,-5064,9207,-5060,9225,-5049,9240,-5033,9248,-5012,9250,-4464,9246,-4441,9235,-4422,9220,-4407,9200,-4399,4742,-4397,4721,-4401,4701,-4411,4687,-4427,4677,-4447,4675,-4997xe" filled="f" stroked="t" strokeweight=".6pt" strokecolor="#FFFFFF">
                <v:path arrowok="t"/>
              </v:shape>
            </v:group>
            <v:group style="position:absolute;left:5014;top:-4397;width:1949;height:266" coordorigin="5014,-4397" coordsize="1949,266">
              <v:shape style="position:absolute;left:5014;top:-4397;width:1949;height:266" coordorigin="5014,-4397" coordsize="1949,266" path="m6962,-4397l6962,-4263,5014,-4263,5014,-4131e" filled="f" stroked="t" strokeweight=".6pt" strokecolor="#2683C6">
                <v:path arrowok="t"/>
              </v:shape>
            </v:group>
            <v:group style="position:absolute;left:4514;top:-4131;width:998;height:667" coordorigin="4514,-4131" coordsize="998,667">
              <v:shape style="position:absolute;left:4514;top:-4131;width:998;height:667" coordorigin="4514,-4131" coordsize="998,667" path="m4579,-3463l4524,-3495,4514,-4063,4518,-4086,4529,-4105,4544,-4120,4564,-4129,5446,-4131,5468,-4127,5488,-4116,5502,-4100,5511,-4080,5513,-3531,5509,-3509,5499,-3490,5483,-3475,5463,-3466,4579,-3463e" filled="t" fillcolor="#2683C6" stroked="f">
                <v:path arrowok="t"/>
                <v:fill/>
              </v:shape>
            </v:group>
            <v:group style="position:absolute;left:4514;top:-4131;width:998;height:667" coordorigin="4514,-4131" coordsize="998,667">
              <v:shape style="position:absolute;left:4514;top:-4131;width:998;height:667" coordorigin="4514,-4131" coordsize="998,667" path="m4514,-4063l4544,-4120,5446,-4131,5468,-4127,5488,-4116,5502,-4100,5511,-4080,5513,-3531,5509,-3509,5499,-3490,5483,-3475,5463,-3466,4579,-3463,4557,-3467,4539,-3479,4524,-3495,4516,-3516,4514,-4063xe" filled="f" stroked="t" strokeweight=".6pt" strokecolor="#FFFFFF">
                <v:path arrowok="t"/>
              </v:shape>
            </v:group>
            <v:group style="position:absolute;left:6314;top:-4397;width:648;height:266" coordorigin="6314,-4397" coordsize="648,266">
              <v:shape style="position:absolute;left:6314;top:-4397;width:648;height:266" coordorigin="6314,-4397" coordsize="648,266" path="m6962,-4397l6962,-4263,6314,-4263,6314,-4131e" filled="f" stroked="t" strokeweight=".6pt" strokecolor="#2683C6">
                <v:path arrowok="t"/>
              </v:shape>
            </v:group>
            <v:group style="position:absolute;left:5813;top:-4131;width:1001;height:667" coordorigin="5813,-4131" coordsize="1001,667">
              <v:shape style="position:absolute;left:5813;top:-4131;width:1001;height:667" coordorigin="5813,-4131" coordsize="1001,667" path="m5880,-3463l5824,-3494,5813,-4063,5817,-4085,5827,-4104,5843,-4119,5863,-4128,6746,-4131,6768,-4127,6787,-4116,6802,-4100,6811,-4080,6814,-3531,6810,-3509,6799,-3490,6783,-3475,6763,-3466,5880,-3463e" filled="t" fillcolor="#2683C6" stroked="f">
                <v:path arrowok="t"/>
                <v:fill/>
              </v:shape>
            </v:group>
            <v:group style="position:absolute;left:5813;top:-4131;width:1001;height:667" coordorigin="5813,-4131" coordsize="1001,667">
              <v:shape style="position:absolute;left:5813;top:-4131;width:1001;height:667" coordorigin="5813,-4131" coordsize="1001,667" path="m5813,-4063l5843,-4119,6746,-4131,6768,-4127,6787,-4116,6802,-4100,6811,-4080,6814,-3531,6810,-3509,6799,-3490,6783,-3475,6763,-3466,5880,-3463,5858,-3467,5839,-3478,5824,-3494,5815,-3514,5813,-4063xe" filled="f" stroked="t" strokeweight=".6pt" strokecolor="#FFFFFF">
                <v:path arrowok="t"/>
              </v:shape>
            </v:group>
            <v:group style="position:absolute;left:6962;top:-4397;width:650;height:266" coordorigin="6962,-4397" coordsize="650,266">
              <v:shape style="position:absolute;left:6962;top:-4397;width:650;height:266" coordorigin="6962,-4397" coordsize="650,266" path="m6962,-4397l6962,-4263,7613,-4263,7613,-4131e" filled="f" stroked="t" strokeweight=".6pt" strokecolor="#2683C6">
                <v:path arrowok="t"/>
              </v:shape>
            </v:group>
            <v:group style="position:absolute;left:7114;top:-4131;width:1001;height:667" coordorigin="7114,-4131" coordsize="1001,667">
              <v:shape style="position:absolute;left:7114;top:-4131;width:1001;height:667" coordorigin="7114,-4131" coordsize="1001,667" path="m7181,-3463l7124,-3494,7114,-4063,7117,-4085,7127,-4104,7143,-4119,7163,-4128,8047,-4131,8069,-4127,8088,-4116,8103,-4100,8112,-4080,8114,-3531,8111,-3509,8100,-3490,8084,-3475,8064,-3466,7181,-3463e" filled="t" fillcolor="#2683C6" stroked="f">
                <v:path arrowok="t"/>
                <v:fill/>
              </v:shape>
            </v:group>
            <v:group style="position:absolute;left:7114;top:-4131;width:1001;height:667" coordorigin="7114,-4131" coordsize="1001,667">
              <v:shape style="position:absolute;left:7114;top:-4131;width:1001;height:667" coordorigin="7114,-4131" coordsize="1001,667" path="m7114,-4063l7143,-4119,8047,-4131,8069,-4127,8088,-4116,8103,-4100,8112,-4080,8114,-3531,8111,-3509,8100,-3490,8084,-3475,8064,-3466,7181,-3463,7158,-3467,7139,-3478,7124,-3494,7116,-3514,7114,-4063xe" filled="f" stroked="t" strokeweight=".6pt" strokecolor="#FFFFFF">
                <v:path arrowok="t"/>
              </v:shape>
            </v:group>
            <v:group style="position:absolute;left:6962;top:-4397;width:1951;height:266" coordorigin="6962,-4397" coordsize="1951,266">
              <v:shape style="position:absolute;left:6962;top:-4397;width:1951;height:266" coordorigin="6962,-4397" coordsize="1951,266" path="m6962,-4397l6962,-4263,8914,-4263,8914,-4131e" filled="f" stroked="t" strokeweight=".6pt" strokecolor="#2683C6">
                <v:path arrowok="t"/>
              </v:shape>
            </v:group>
            <v:group style="position:absolute;left:8414;top:-4131;width:998;height:667" coordorigin="8414,-4131" coordsize="998,667">
              <v:shape style="position:absolute;left:8414;top:-4131;width:998;height:667" coordorigin="8414,-4131" coordsize="998,667" path="m8479,-3463l8424,-3495,8414,-4063,8418,-4086,8429,-4105,8444,-4120,8464,-4129,9348,-4131,9370,-4127,9389,-4115,9403,-4099,9411,-4078,9413,-3531,9409,-3508,9399,-3489,9383,-3474,9363,-3465,8479,-3463e" filled="t" fillcolor="#2683C6" stroked="f">
                <v:path arrowok="t"/>
                <v:fill/>
              </v:shape>
            </v:group>
            <v:group style="position:absolute;left:8414;top:-4131;width:998;height:667" coordorigin="8414,-4131" coordsize="998,667">
              <v:shape style="position:absolute;left:8414;top:-4131;width:998;height:667" coordorigin="8414,-4131" coordsize="998,667" path="m8414,-4063l8444,-4120,9348,-4131,9370,-4127,9389,-4115,9403,-4099,9411,-4078,9413,-3531,9409,-3508,9399,-3489,9383,-3474,9363,-3465,8479,-3463,8457,-3467,8439,-3479,8424,-3495,8416,-3516,8414,-4063xe" filled="f" stroked="t" strokeweight=".6pt" strokecolor="#FFFFFF">
                <v:path arrowok="t"/>
              </v:shape>
              <v:shape style="position:absolute;left:2806;top:-3336;width:2890;height:2890" type="#_x0000_t75">
                <v:imagedata r:id="rId60" o:title=""/>
              </v:shape>
            </v:group>
            <v:group style="position:absolute;left:9515;top:-281;width:2;height:151" coordorigin="9515,-281" coordsize="2,151">
              <v:shape style="position:absolute;left:9515;top:-281;width:2;height:151" coordorigin="9515,-281" coordsize="0,151" path="m9515,-130l9515,-281e" filled="f" stroked="t" strokeweight="4.540033pt" strokecolor="#1CACE4">
                <v:path arrowok="t"/>
              </v:shape>
            </v:group>
            <v:group style="position:absolute;left:9470;top:-281;width:89;height:151" coordorigin="9470,-281" coordsize="89,151">
              <v:shape style="position:absolute;left:9470;top:-281;width:89;height:151" coordorigin="9470,-281" coordsize="89,151" path="m9470,-281l9559,-281,9559,-130,9470,-130,9470,-281xe" filled="f" stroked="t" strokeweight=".6pt" strokecolor="#117EA7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5" w:after="0" w:line="214" w:lineRule="exact"/>
        <w:ind w:left="1968" w:right="-20"/>
        <w:jc w:val="left"/>
        <w:tabs>
          <w:tab w:pos="52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-1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s</w:t>
        <w:tab/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2"/>
          <w:w w:val="81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5"/>
          <w:position w:val="0"/>
        </w:rPr>
        <w:t>q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5"/>
          <w:position w:val="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2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4"/>
          <w:w w:val="100"/>
          <w:position w:val="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2"/>
          <w:w w:val="84"/>
          <w:position w:val="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84"/>
          <w:position w:val="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3"/>
          <w:w w:val="84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92"/>
          <w:position w:val="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5"/>
          <w:w w:val="104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07"/>
          <w:position w:val="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1"/>
          <w:w w:val="95"/>
          <w:position w:val="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-1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95"/>
          <w:position w:val="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FFFF"/>
          <w:spacing w:val="0"/>
          <w:w w:val="111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69" w:right="-68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w w:val="68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27" w:lineRule="auto"/>
        <w:ind w:left="-10" w:right="-3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73" w:after="0" w:line="229" w:lineRule="auto"/>
        <w:ind w:left="-9" w:right="-29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1"/>
          <w:szCs w:val="11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w w:val="81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0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6"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0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50" w:after="0" w:line="228" w:lineRule="auto"/>
        <w:ind w:left="-10" w:right="-3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FFFFFF"/>
          <w:w w:val="99"/>
        </w:rPr>
        <w:t>*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2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82" w:after="0" w:line="242" w:lineRule="auto"/>
        <w:ind w:left="-9" w:right="281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3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3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3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2"/>
          <w:w w:val="126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6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3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6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10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26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1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8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5" w:equalWidth="0">
            <w:col w:w="3260" w:space="847"/>
            <w:col w:w="739" w:space="385"/>
            <w:col w:w="687" w:space="407"/>
            <w:col w:w="739" w:space="413"/>
            <w:col w:w="3523"/>
          </w:cols>
        </w:sectPr>
      </w:pPr>
      <w:rPr/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06" w:right="-68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w w:val="75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85"/>
        </w:rPr>
        <w:t>j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</w:p>
    <w:p>
      <w:pPr>
        <w:spacing w:before="50" w:after="0" w:line="227" w:lineRule="auto"/>
        <w:ind w:right="-41" w:firstLine="31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8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8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8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7"/>
        </w:rPr>
        <w:t>&amp;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50" w:after="0" w:line="227" w:lineRule="auto"/>
        <w:ind w:left="-10" w:right="563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7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8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j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8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8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79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86"/>
        </w:rPr>
        <w:t>x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423" w:space="192"/>
            <w:col w:w="673" w:space="378"/>
            <w:col w:w="6334"/>
          </w:cols>
        </w:sectPr>
      </w:pPr>
      <w:rPr/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250" w:lineRule="auto"/>
        <w:ind w:left="4690" w:right="359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7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cc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97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ll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9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633" w:right="543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33" w:right="513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40" w:lineRule="auto"/>
        <w:ind w:left="4633" w:right="509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5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250" w:lineRule="auto"/>
        <w:ind w:left="4894" w:right="3489" w:firstLine="-226"/>
        <w:jc w:val="both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8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8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8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9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2683C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54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683;top:-3778;width:6876;height:646" coordorigin="2683,-3778" coordsize="6876,646">
              <v:shape style="position:absolute;left:2683;top:-3778;width:6876;height:646" coordorigin="2683,-3778" coordsize="6876,646" path="m2748,-3132l2693,-3163,2683,-3713,2687,-3735,2698,-3754,2714,-3768,2735,-3776,9494,-3778,9517,-3774,9536,-3763,9550,-3747,9558,-3726,9559,-3197,9555,-3175,9545,-3156,9528,-3142,9508,-3134,2748,-3132e" filled="t" fillcolor="#CDD8E9" stroked="f">
                <v:path arrowok="t"/>
                <v:fill/>
              </v:shape>
            </v:group>
            <v:group style="position:absolute;left:2683;top:-4534;width:6876;height:648" coordorigin="2683,-4534" coordsize="6876,648">
              <v:shape style="position:absolute;left:2683;top:-4534;width:6876;height:648" coordorigin="2683,-4534" coordsize="6876,648" path="m2748,-3886l2693,-3917,2683,-4469,2687,-4491,2698,-4510,2714,-4524,2735,-4532,9494,-4534,9517,-4530,9536,-4519,9550,-4503,9558,-4482,9559,-3951,9555,-3928,9545,-3909,9528,-3895,9508,-3887,2748,-3886e" filled="t" fillcolor="#CDD8E9" stroked="f">
                <v:path arrowok="t"/>
                <v:fill/>
              </v:shape>
            </v:group>
            <v:group style="position:absolute;left:2683;top:-5290;width:6876;height:648" coordorigin="2683,-5290" coordsize="6876,648">
              <v:shape style="position:absolute;left:2683;top:-5290;width:6876;height:648" coordorigin="2683,-5290" coordsize="6876,648" path="m2748,-4642l2693,-4673,2683,-5225,2687,-5247,2698,-5266,2714,-5280,2735,-5288,9494,-5290,9517,-5286,9536,-5275,9550,-5259,9558,-5238,9559,-4707,9555,-4684,9545,-4665,9528,-4651,9508,-4643,2748,-4642e" filled="t" fillcolor="#CDD8E9" stroked="f">
                <v:path arrowok="t"/>
                <v:fill/>
              </v:shape>
            </v:group>
            <v:group style="position:absolute;left:5472;top:-5235;width:3703;height:538" coordorigin="5472,-5235" coordsize="3703,538">
              <v:shape style="position:absolute;left:5472;top:-5235;width:3703;height:538" coordorigin="5472,-5235" coordsize="3703,538" path="m5527,-4697l5506,-4702,5487,-4714,5475,-4732,5472,-5182,5477,-5203,5490,-5220,5509,-5232,9120,-5235,9143,-5230,9161,-5218,9172,-5200,9175,-4750,9171,-4729,9158,-4711,9139,-4700,5527,-4697e" filled="t" fillcolor="#1CACE4" stroked="f">
                <v:path arrowok="t"/>
                <v:fill/>
              </v:shape>
            </v:group>
            <v:group style="position:absolute;left:5472;top:-5235;width:3703;height:538" coordorigin="5472,-5235" coordsize="3703,538">
              <v:shape style="position:absolute;left:5472;top:-5235;width:3703;height:538" coordorigin="5472,-5235" coordsize="3703,538" path="m5472,-5182l5477,-5203,5490,-5220,5509,-5232,9120,-5235,9143,-5230,9161,-5218,9172,-5200,9175,-4750,9171,-4729,9158,-4711,9139,-4700,5527,-4697,5506,-4702,5487,-4714,5475,-4732,5472,-5182xe" filled="f" stroked="t" strokeweight=".6pt" strokecolor="#FFFFFF">
                <v:path arrowok="t"/>
              </v:shape>
            </v:group>
            <v:group style="position:absolute;left:5678;top:-4697;width:1646;height:216" coordorigin="5678,-4697" coordsize="1646,216">
              <v:shape style="position:absolute;left:5678;top:-4697;width:1646;height:216" coordorigin="5678,-4697" coordsize="1646,216" path="m7325,-4697l7325,-4589,5678,-4589,5678,-4481e" filled="f" stroked="t" strokeweight=".6pt" strokecolor="#2683C6">
                <v:path arrowok="t"/>
              </v:shape>
            </v:group>
            <v:group style="position:absolute;left:5227;top:-4481;width:900;height:540" coordorigin="5227,-4481" coordsize="900,540">
              <v:shape style="position:absolute;left:5227;top:-4481;width:900;height:540" coordorigin="5227,-4481" coordsize="900,540" path="m5280,-3941l5258,-3946,5241,-3959,5230,-3978,5227,-4426,5232,-4449,5244,-4467,5262,-4478,6074,-4481,6096,-4476,6113,-4464,6124,-4445,6127,-3994,6122,-3972,6109,-3955,6091,-3944,5280,-3941e" filled="t" fillcolor="#2683C6" stroked="f">
                <v:path arrowok="t"/>
                <v:fill/>
              </v:shape>
            </v:group>
            <v:group style="position:absolute;left:5227;top:-4481;width:900;height:540" coordorigin="5227,-4481" coordsize="900,540">
              <v:shape style="position:absolute;left:5227;top:-4481;width:900;height:540" coordorigin="5227,-4481" coordsize="900,540" path="m5227,-4426l5232,-4449,5244,-4467,5262,-4478,6074,-4481,6096,-4476,6113,-4464,6124,-4445,6127,-3994,6122,-3972,6109,-3955,6091,-3944,5280,-3941,5258,-3946,5241,-3959,5230,-3978,5227,-4426xe" filled="f" stroked="t" strokeweight=".6pt" strokecolor="#FFFFFF">
                <v:path arrowok="t"/>
              </v:shape>
            </v:group>
            <v:group style="position:absolute;left:5150;top:-3941;width:528;height:216" coordorigin="5150,-3941" coordsize="528,216">
              <v:shape style="position:absolute;left:5150;top:-3941;width:528;height:216" coordorigin="5150,-3941" coordsize="528,216" path="m5678,-3941l5678,-3833,5150,-3833,5150,-3725e" filled="f" stroked="t" strokeweight=".6pt" strokecolor="#28C3CC">
                <v:path arrowok="t"/>
              </v:shape>
            </v:group>
            <v:group style="position:absolute;left:4747;top:-3725;width:809;height:540" coordorigin="4747,-3725" coordsize="809,540">
              <v:shape style="position:absolute;left:4747;top:-3725;width:809;height:540" coordorigin="4747,-3725" coordsize="809,540" path="m4800,-3185l4779,-3190,4761,-3202,4750,-3221,4747,-3670,4752,-3693,4764,-3711,4782,-3722,5501,-3725,5523,-3721,5541,-3708,5552,-3690,5556,-3240,5552,-3218,5539,-3200,5521,-3189,4800,-3185e" filled="t" fillcolor="#28C3CC" stroked="f">
                <v:path arrowok="t"/>
                <v:fill/>
              </v:shape>
            </v:group>
            <v:group style="position:absolute;left:4747;top:-3725;width:809;height:540" coordorigin="4747,-3725" coordsize="809,540">
              <v:shape style="position:absolute;left:4747;top:-3725;width:809;height:540" coordorigin="4747,-3725" coordsize="809,540" path="m4747,-3670l4752,-3693,4764,-3711,4782,-3722,5501,-3725,5523,-3721,5541,-3708,5552,-3690,5556,-3240,5552,-3218,5539,-3200,5521,-3189,4800,-3185,4779,-3190,4761,-3202,4750,-3221,4747,-3670xe" filled="f" stroked="t" strokeweight=".6pt" strokecolor="#FFFFFF">
                <v:path arrowok="t"/>
              </v:shape>
            </v:group>
            <v:group style="position:absolute;left:5678;top:-3941;width:526;height:216" coordorigin="5678,-3941" coordsize="526,216">
              <v:shape style="position:absolute;left:5678;top:-3941;width:526;height:216" coordorigin="5678,-3941" coordsize="526,216" path="m5678,-3941l5678,-3833,6204,-3833,6204,-3725e" filled="f" stroked="t" strokeweight=".6pt" strokecolor="#28C3CC">
                <v:path arrowok="t"/>
              </v:shape>
            </v:group>
            <v:group style="position:absolute;left:5798;top:-3725;width:809;height:540" coordorigin="5798,-3725" coordsize="809,540">
              <v:shape style="position:absolute;left:5798;top:-3725;width:809;height:540" coordorigin="5798,-3725" coordsize="809,540" path="m5854,-3185l5831,-3189,5814,-3202,5802,-3220,5798,-3670,5803,-3692,5815,-3710,5833,-3721,6554,-3725,6576,-3720,6593,-3708,6604,-3689,6607,-3240,6603,-3218,6590,-3200,6572,-3188,5854,-3185e" filled="t" fillcolor="#28C3CC" stroked="f">
                <v:path arrowok="t"/>
                <v:fill/>
              </v:shape>
            </v:group>
            <v:group style="position:absolute;left:5798;top:-3725;width:809;height:540" coordorigin="5798,-3725" coordsize="809,540">
              <v:shape style="position:absolute;left:5798;top:-3725;width:809;height:540" coordorigin="5798,-3725" coordsize="809,540" path="m5798,-3670l5803,-3692,5815,-3710,5833,-3721,6554,-3725,6576,-3720,6593,-3708,6604,-3689,6607,-3240,6603,-3218,6590,-3200,6572,-3188,5854,-3185,5831,-3189,5814,-3202,5802,-3220,5798,-3670xe" filled="f" stroked="t" strokeweight=".6pt" strokecolor="#FFFFFF">
                <v:path arrowok="t"/>
              </v:shape>
            </v:group>
            <v:group style="position:absolute;left:6775;top:-4697;width:550;height:216" coordorigin="6775,-4697" coordsize="550,216">
              <v:shape style="position:absolute;left:6775;top:-4697;width:550;height:216" coordorigin="6775,-4697" coordsize="550,216" path="m7325,-4697l7325,-4589,6775,-4589,6775,-4481e" filled="f" stroked="t" strokeweight=".6pt" strokecolor="#2683C6">
                <v:path arrowok="t"/>
              </v:shape>
            </v:group>
            <v:group style="position:absolute;left:6370;top:-4481;width:811;height:540" coordorigin="6370,-4481" coordsize="811,540">
              <v:shape style="position:absolute;left:6370;top:-4481;width:811;height:540" coordorigin="6370,-4481" coordsize="811,540" path="m6425,-3941l6402,-3946,6384,-3958,6373,-3976,6370,-4426,6374,-4448,6386,-4466,6405,-4477,7126,-4481,7148,-4477,7166,-4464,7177,-4446,7181,-3994,7176,-3973,7163,-3955,7145,-3944,6425,-3941e" filled="t" fillcolor="#2683C6" stroked="f">
                <v:path arrowok="t"/>
                <v:fill/>
              </v:shape>
            </v:group>
            <v:group style="position:absolute;left:6370;top:-4481;width:811;height:540" coordorigin="6370,-4481" coordsize="811,540">
              <v:shape style="position:absolute;left:6370;top:-4481;width:811;height:540" coordorigin="6370,-4481" coordsize="811,540" path="m6370,-4426l6374,-4448,6386,-4466,6405,-4477,7126,-4481,7148,-4477,7166,-4464,7177,-4446,7181,-3994,7176,-3973,7163,-3955,7145,-3944,6425,-3941,6402,-3946,6384,-3958,6373,-3976,6370,-4426xe" filled="f" stroked="t" strokeweight=".6pt" strokecolor="#FFFFFF">
                <v:path arrowok="t"/>
              </v:shape>
            </v:group>
            <v:group style="position:absolute;left:7325;top:-4697;width:571;height:216" coordorigin="7325,-4697" coordsize="571,216">
              <v:shape style="position:absolute;left:7325;top:-4697;width:571;height:216" coordorigin="7325,-4697" coordsize="571,216" path="m7325,-4697l7325,-4589,7896,-4589,7896,-4481e" filled="f" stroked="t" strokeweight=".6pt" strokecolor="#2683C6">
                <v:path arrowok="t"/>
              </v:shape>
            </v:group>
            <v:group style="position:absolute;left:7423;top:-4481;width:946;height:540" coordorigin="7423,-4481" coordsize="946,540">
              <v:shape style="position:absolute;left:7423;top:-4481;width:946;height:540" coordorigin="7423,-4481" coordsize="946,540" path="m7476,-3941l7454,-3946,7437,-3959,7426,-3978,7423,-4426,7428,-4449,7440,-4467,7458,-4478,8316,-4481,8337,-4476,8355,-4464,8366,-4445,8369,-3994,8364,-3972,8351,-3955,8332,-3944,7476,-3941e" filled="t" fillcolor="#2683C6" stroked="f">
                <v:path arrowok="t"/>
                <v:fill/>
              </v:shape>
            </v:group>
            <v:group style="position:absolute;left:7423;top:-4481;width:946;height:540" coordorigin="7423,-4481" coordsize="946,540">
              <v:shape style="position:absolute;left:7423;top:-4481;width:946;height:540" coordorigin="7423,-4481" coordsize="946,540" path="m7423,-4426l7428,-4449,7440,-4467,7458,-4478,8316,-4481,8337,-4476,8355,-4464,8366,-4445,8369,-3994,8364,-3972,8351,-3955,8332,-3944,7476,-3941,7454,-3946,7437,-3959,7426,-3978,7423,-4426xe" filled="f" stroked="t" strokeweight=".6pt" strokecolor="#FFFFFF">
                <v:path arrowok="t"/>
              </v:shape>
            </v:group>
            <v:group style="position:absolute;left:7325;top:-4697;width:1692;height:216" coordorigin="7325,-4697" coordsize="1692,216">
              <v:shape style="position:absolute;left:7325;top:-4697;width:1692;height:216" coordorigin="7325,-4697" coordsize="1692,216" path="m7325,-4697l7325,-4589,9017,-4589,9017,-4481e" filled="f" stroked="t" strokeweight=".6pt" strokecolor="#2683C6">
                <v:path arrowok="t"/>
              </v:shape>
            </v:group>
            <v:group style="position:absolute;left:8611;top:-4481;width:811;height:540" coordorigin="8611,-4481" coordsize="811,540">
              <v:shape style="position:absolute;left:8611;top:-4481;width:811;height:540" coordorigin="8611,-4481" coordsize="811,540" path="m8666,-3941l8644,-3946,8626,-3958,8614,-3976,8611,-4426,8616,-4448,8628,-4466,8646,-4477,9367,-4481,9388,-4477,9406,-4464,9418,-4446,9422,-3994,9417,-3973,9404,-3955,9385,-3944,8666,-3941e" filled="t" fillcolor="#2683C6" stroked="f">
                <v:path arrowok="t"/>
                <v:fill/>
              </v:shape>
            </v:group>
            <v:group style="position:absolute;left:8611;top:-4481;width:811;height:540" coordorigin="8611,-4481" coordsize="811,540">
              <v:shape style="position:absolute;left:8611;top:-4481;width:811;height:540" coordorigin="8611,-4481" coordsize="811,540" path="m8611,-4426l8616,-4448,8628,-4466,8646,-4477,9367,-4481,9388,-4477,9406,-4464,9418,-4446,9422,-3994,9417,-3973,9404,-3955,9385,-3944,8666,-3941,8644,-3946,8626,-3958,8614,-3976,8611,-4426xe" filled="f" stroked="t" strokeweight=".6pt" strokecolor="#FFFFFF">
                <v:path arrowok="t"/>
              </v:shape>
              <v:shape style="position:absolute;left:2998;top:-3005;width:2126;height:2040" type="#_x0000_t75">
                <v:imagedata r:id="rId6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1" w:after="0" w:line="172" w:lineRule="exact"/>
        <w:ind w:left="-14" w:right="3079" w:firstLine="-4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2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2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3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93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3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2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7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97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7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2"/>
          <w:w w:val="97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3"/>
          <w:w w:val="97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105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2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3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92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3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2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4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5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81"/>
        </w:rPr>
        <w:t>ll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3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color w:val="FFFFFF"/>
          <w:spacing w:val="0"/>
          <w:w w:val="101"/>
        </w:rPr>
        <w:t>s.</w:t>
      </w:r>
      <w:r>
        <w:rPr>
          <w:rFonts w:ascii="Times New Roman" w:hAnsi="Times New Roman" w:cs="Times New Roman" w:eastAsia="Times New Roman"/>
          <w:sz w:val="16"/>
          <w:szCs w:val="1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3084" w:space="427"/>
            <w:col w:w="748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w w:val="69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92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73" w:lineRule="exact"/>
        <w:ind w:left="1834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6"/>
          <w:w w:val="94"/>
        </w:rPr>
        <w:t>W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3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75"/>
        </w:rPr>
        <w:t>’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6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80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2" w:after="0" w:line="250" w:lineRule="auto"/>
        <w:ind w:right="-39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6"/>
        </w:rPr>
        <w:t>b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96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96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96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6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7"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7"/>
        </w:rPr>
        <w:t>h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97"/>
        </w:rPr>
        <w:t>y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97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7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6"/>
        </w:rPr>
        <w:t>x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1"/>
          <w:szCs w:val="11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color w:val="000000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30" w:lineRule="exact"/>
        <w:ind w:left="-10" w:right="-3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6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3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3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8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3"/>
        </w:rPr>
        <w:t>k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3"/>
        </w:rPr>
        <w:t>: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6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6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84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4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4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3"/>
          <w:w w:val="8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50" w:after="0" w:line="152" w:lineRule="exact"/>
        <w:ind w:left="-12" w:right="2991" w:firstLine="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93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4" w:equalWidth="0">
            <w:col w:w="3390" w:space="279"/>
            <w:col w:w="1411" w:space="235"/>
            <w:col w:w="1195" w:space="221"/>
            <w:col w:w="4269"/>
          </w:cols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94" w:lineRule="exact"/>
        <w:ind w:left="1748" w:right="-36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75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94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74"/>
        </w:rPr>
        <w:t>’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6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0" w:after="0" w:line="152" w:lineRule="exact"/>
        <w:ind w:left="-12" w:right="-32" w:firstLine="-1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89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86"/>
        </w:rPr>
        <w:t>x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1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spacing w:before="84" w:after="0" w:line="152" w:lineRule="exact"/>
        <w:ind w:left="-12" w:right="-32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1"/>
          <w:w w:val="94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6"/>
          <w:w w:val="94"/>
        </w:rPr>
        <w:t>k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4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6"/>
          <w:w w:val="94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8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81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1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1"/>
          <w:w w:val="93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3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93"/>
        </w:rPr>
        <w:t>k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2"/>
          <w:w w:val="91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2"/>
          <w:w w:val="104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-4"/>
          <w:w w:val="103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1"/>
          <w:w w:val="99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color w:val="00000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130" w:lineRule="exact"/>
        <w:ind w:left="-10" w:right="-30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FFFFFF"/>
          <w:w w:val="8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w w:val="95"/>
        </w:rPr>
        <w:t>cc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9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30" w:lineRule="exact"/>
        <w:ind w:left="-10" w:right="2970" w:firstLine="-4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color w:val="FFFFFF"/>
          <w:w w:val="68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96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8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-6"/>
          <w:w w:val="90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5" w:equalWidth="0">
            <w:col w:w="3489" w:space="161"/>
            <w:col w:w="982" w:space="266"/>
            <w:col w:w="851" w:space="272"/>
            <w:col w:w="854" w:space="207"/>
            <w:col w:w="3918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53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5707;top:-2847;width:2683;height:895" coordorigin="5707,-2847" coordsize="2683,895">
              <v:shape style="position:absolute;left:5707;top:-2847;width:2683;height:895" coordorigin="5707,-2847" coordsize="2683,895" path="m5707,-2847l5707,-2398,8390,-2398,8390,-1951e" filled="f" stroked="t" strokeweight=".6pt" strokecolor="#28C3CC">
                <v:path arrowok="t"/>
              </v:shape>
            </v:group>
            <v:group style="position:absolute;left:2839;top:-3723;width:6595;height:1126" coordorigin="2839,-3723" coordsize="6595,1126">
              <v:shape style="position:absolute;left:2839;top:-3723;width:6595;height:1126" coordorigin="2839,-3723" coordsize="6595,1126" path="m2952,-2597l2889,-2616,2848,-2666,2839,-3610,2842,-3633,2872,-3690,2930,-3720,9322,-3723,9344,-3720,9402,-3689,9432,-3632,9434,-2710,9432,-2687,9401,-2630,9344,-2599,2952,-2597e" filled="t" fillcolor="#CDD8E9" stroked="f">
                <v:path arrowok="t"/>
                <v:fill/>
              </v:shape>
            </v:group>
            <v:group style="position:absolute;left:2839;top:-2071;width:6595;height:1128" coordorigin="2839,-2071" coordsize="6595,1128">
              <v:shape style="position:absolute;left:2839;top:-2071;width:6595;height:1128" coordorigin="2839,-2071" coordsize="6595,1128" path="m2952,-943l2889,-963,2848,-1013,2839,-1959,2842,-1981,2872,-2039,2930,-2069,9322,-2071,9344,-2069,9402,-2038,9432,-1981,9434,-1056,9432,-1033,9401,-976,9344,-946,2952,-943e" filled="t" fillcolor="#CDD8E9" stroked="f">
                <v:path arrowok="t"/>
                <v:fill/>
              </v:shape>
            </v:group>
            <v:group style="position:absolute;left:4802;top:-3701;width:1546;height:1116" coordorigin="4802,-3701" coordsize="1546,1116">
              <v:shape style="position:absolute;left:4802;top:-3701;width:1546;height:1116" coordorigin="4802,-3701" coordsize="1546,1116" path="m4913,-2585l4850,-2605,4810,-2656,4802,-3591,4805,-3613,4837,-3670,4895,-3699,6238,-3701,6261,-3699,6318,-3667,6347,-3609,6348,-2695,6346,-2673,6315,-2616,6256,-2587,4913,-2585e" filled="t" fillcolor="#2683C6" stroked="f">
                <v:path arrowok="t"/>
                <v:fill/>
              </v:shape>
            </v:group>
            <v:group style="position:absolute;left:4802;top:-3701;width:1546;height:1116" coordorigin="4802,-3701" coordsize="1546,1116">
              <v:shape style="position:absolute;left:4802;top:-3701;width:1546;height:1116" coordorigin="4802,-3701" coordsize="1546,1116" path="m4802,-3591l4822,-3653,4873,-3693,6238,-3701,6261,-3699,6318,-3667,6347,-3609,6348,-2695,6346,-2673,6315,-2616,6256,-2587,4913,-2585,4890,-2587,4834,-2619,4804,-2677,4802,-3591xe" filled="f" stroked="t" strokeweight=".6pt" strokecolor="#FFFFFF">
                <v:path arrowok="t"/>
              </v:shape>
            </v:group>
            <v:group style="position:absolute;left:6425;top:-3732;width:1397;height:1138" coordorigin="6425,-3732" coordsize="1397,1138">
              <v:shape style="position:absolute;left:6425;top:-3732;width:1397;height:1138" coordorigin="6425,-3732" coordsize="1397,1138" path="m6540,-2595l6477,-2614,6434,-2663,6425,-3617,6427,-3640,6458,-3698,6514,-3729,7706,-3732,7729,-3730,7786,-3700,7819,-3643,7822,-3620,7821,-2706,7802,-2645,7752,-2604,6540,-2595e" filled="t" fillcolor="#2683C6" stroked="f">
                <v:path arrowok="t"/>
                <v:fill/>
              </v:shape>
            </v:group>
            <v:group style="position:absolute;left:6425;top:-3732;width:1397;height:1138" coordorigin="6425,-3732" coordsize="1397,1138">
              <v:shape style="position:absolute;left:6425;top:-3732;width:1397;height:1138" coordorigin="6425,-3732" coordsize="1397,1138" path="m6425,-3617l6444,-3681,6493,-3722,7706,-3732,7729,-3730,7786,-3700,7819,-3643,7822,-2707,7819,-2685,7788,-2628,7730,-2597,6540,-2595,6517,-2597,6459,-2627,6427,-2683,6425,-3617xe" filled="f" stroked="t" strokeweight=".6pt" strokecolor="#FFFFFF">
                <v:path arrowok="t"/>
              </v:shape>
            </v:group>
            <v:group style="position:absolute;left:7860;top:-3723;width:1394;height:1138" coordorigin="7860,-3723" coordsize="1394,1138">
              <v:shape style="position:absolute;left:7860;top:-3723;width:1394;height:1138" coordorigin="7860,-3723" coordsize="1394,1138" path="m7973,-2585l7910,-2604,7869,-2654,7860,-3607,7862,-3630,7893,-3688,7949,-3720,7971,-3723,9139,-3723,9203,-3703,9245,-3654,9254,-2698,9252,-2675,9222,-2618,9164,-2588,7973,-2585e" filled="t" fillcolor="#2683C6" stroked="f">
                <v:path arrowok="t"/>
                <v:fill/>
              </v:shape>
            </v:group>
            <v:group style="position:absolute;left:7860;top:-3723;width:1394;height:1138" coordorigin="7860,-3723" coordsize="1394,1138">
              <v:shape style="position:absolute;left:7860;top:-3723;width:1394;height:1138" coordorigin="7860,-3723" coordsize="1394,1138" path="m7860,-3607l7879,-3671,7928,-3713,9139,-3723,9162,-3720,9220,-3690,9252,-3633,9254,-2698,9252,-2675,9222,-2618,9164,-2588,7973,-2585,7950,-2587,7893,-2618,7862,-2675,7860,-3607xe" filled="f" stroked="t" strokeweight=".6pt" strokecolor="#FFFFFF">
                <v:path arrowok="t"/>
              </v:shape>
            </v:group>
            <v:group style="position:absolute;left:4786;top:-2064;width:1111;height:1121" coordorigin="4786,-2064" coordsize="1111,1121">
              <v:shape style="position:absolute;left:4786;top:-2064;width:1111;height:1121" coordorigin="4786,-2064" coordsize="1111,1121" path="m4896,-943l4833,-963,4793,-1014,4786,-1954,4788,-1976,4820,-2033,4878,-2063,5786,-2064,5810,-2062,5866,-2030,5895,-1972,5897,-1054,5895,-1031,5864,-975,5805,-945,4896,-943e" filled="t" fillcolor="#28C3CC" stroked="f">
                <v:path arrowok="t"/>
                <v:fill/>
              </v:shape>
            </v:group>
            <v:group style="position:absolute;left:4786;top:-2064;width:1111;height:1121" coordorigin="4786,-2064" coordsize="1111,1121">
              <v:shape style="position:absolute;left:4786;top:-2064;width:1111;height:1121" coordorigin="4786,-2064" coordsize="1111,1121" path="m4786,-1954l4806,-2016,4856,-2057,5786,-2064,5810,-2062,5866,-2030,5895,-1972,5897,-1054,5895,-1031,5864,-975,5805,-945,4896,-943,4874,-946,4817,-978,4787,-1036,4786,-1954xe" filled="f" stroked="t" strokeweight=".6pt" strokecolor="#FFFFFF">
                <v:path arrowok="t"/>
              </v:shape>
            </v:group>
            <v:group style="position:absolute;left:5986;top:-2031;width:1111;height:1126" coordorigin="5986,-2031" coordsize="1111,1126">
              <v:shape style="position:absolute;left:5986;top:-2031;width:1111;height:1126" coordorigin="5986,-2031" coordsize="1111,1126" path="m6096,-905l6032,-925,5993,-976,5986,-1920,5988,-1943,6019,-2000,6077,-2029,6986,-2031,7009,-2028,7066,-1997,7095,-1939,7097,-1015,7094,-993,7063,-936,7005,-907,6096,-905e" filled="t" fillcolor="#28C3CC" stroked="f">
                <v:path arrowok="t"/>
                <v:fill/>
              </v:shape>
            </v:group>
            <v:group style="position:absolute;left:5986;top:-2031;width:1111;height:1126" coordorigin="5986,-2031" coordsize="1111,1126">
              <v:shape style="position:absolute;left:5986;top:-2031;width:1111;height:1126" coordorigin="5986,-2031" coordsize="1111,1126" path="m5986,-1920l6005,-1984,6055,-2023,6986,-2031,7009,-2028,7066,-1997,7095,-1939,7097,-1015,7094,-993,7063,-936,7005,-907,6096,-905,6073,-907,6016,-939,5987,-997,5986,-1920xe" filled="f" stroked="t" strokeweight=".6pt" strokecolor="#FFFFFF">
                <v:path arrowok="t"/>
              </v:shape>
            </v:group>
            <v:group style="position:absolute;left:7118;top:-2050;width:1032;height:1121" coordorigin="7118,-2050" coordsize="1032,1121">
              <v:shape style="position:absolute;left:7118;top:-2050;width:1032;height:1121" coordorigin="7118,-2050" coordsize="1032,1121" path="m7222,-929l7160,-951,7123,-1004,7118,-1947,7121,-1970,7155,-2025,7215,-2050,8047,-2050,8070,-2047,8126,-2014,8150,-1954,8150,-1032,8148,-1010,8115,-955,8054,-929,7222,-929e" filled="t" fillcolor="#28C3CC" stroked="f">
                <v:path arrowok="t"/>
                <v:fill/>
              </v:shape>
            </v:group>
            <v:group style="position:absolute;left:7118;top:-2050;width:1032;height:1121" coordorigin="7118,-2050" coordsize="1032,1121">
              <v:shape style="position:absolute;left:7118;top:-2050;width:1032;height:1121" coordorigin="7118,-2050" coordsize="1032,1121" path="m7118,-1947l7140,-2009,7193,-2046,8047,-2050,8070,-2047,8126,-2014,8150,-1954,8150,-1032,8148,-1010,8115,-955,8054,-929,7222,-929,7199,-932,7144,-966,7119,-1025,7118,-1947xe" filled="f" stroked="t" strokeweight=".6pt" strokecolor="#FFFFFF">
                <v:path arrowok="t"/>
              </v:shape>
            </v:group>
            <v:group style="position:absolute;left:8184;top:-2064;width:1116;height:1118" coordorigin="8184,-2064" coordsize="1116,1118">
              <v:shape style="position:absolute;left:8184;top:-2064;width:1116;height:1118" coordorigin="8184,-2064" coordsize="1116,1118" path="m8297,-946l8233,-965,8192,-1015,8184,-1954,8186,-1976,8218,-2032,8276,-2062,9187,-2064,9210,-2062,9268,-2031,9298,-1974,9300,-1056,9298,-1034,9266,-978,9208,-948,8297,-946e" filled="t" fillcolor="#28C3CC" stroked="f">
                <v:path arrowok="t"/>
                <v:fill/>
              </v:shape>
            </v:group>
            <v:group style="position:absolute;left:8184;top:-2064;width:1116;height:1118" coordorigin="8184,-2064" coordsize="1116,1118">
              <v:shape style="position:absolute;left:8184;top:-2064;width:1116;height:1118" coordorigin="8184,-2064" coordsize="1116,1118" path="m8184,-1954l8204,-2016,8255,-2056,9187,-2064,9210,-2062,9268,-2031,9298,-1974,9300,-1056,9298,-1034,9266,-978,9208,-948,8297,-946,8274,-948,8216,-979,8186,-1036,8184,-1954xe" filled="f" stroked="t" strokeweight=".6pt" strokecolor="#FFFFFF">
                <v:path arrowok="t"/>
              </v:shape>
            </v:group>
            <v:group style="position:absolute;left:7536;top:-2398;width:2;height:367" coordorigin="7536,-2398" coordsize="2,367">
              <v:shape style="position:absolute;left:7536;top:-2398;width:2;height:367" coordorigin="7536,-2398" coordsize="0,367" path="m7536,-2398l7536,-2031e" filled="f" stroked="t" strokeweight=".72pt" strokecolor="#28C3CC">
                <v:path arrowok="t"/>
              </v:shape>
            </v:group>
            <v:group style="position:absolute;left:6504;top:-2398;width:2;height:367" coordorigin="6504,-2398" coordsize="2,367">
              <v:shape style="position:absolute;left:6504;top:-2398;width:2;height:367" coordorigin="6504,-2398" coordsize="0,367" path="m6504,-2398l6504,-2031e" filled="f" stroked="t" strokeweight=".72pt" strokecolor="#28C3CC">
                <v:path arrowok="t"/>
              </v:shape>
            </v:group>
            <v:group style="position:absolute;left:5330;top:-2391;width:2;height:367" coordorigin="5330,-2391" coordsize="2,367">
              <v:shape style="position:absolute;left:5330;top:-2391;width:2;height:367" coordorigin="5330,-2391" coordsize="0,367" path="m5330,-2391l5330,-2023e" filled="f" stroked="t" strokeweight=".72pt" strokecolor="#28C3CC">
                <v:path arrowok="t"/>
              </v:shape>
            </v:group>
            <v:group style="position:absolute;left:5330;top:-2398;width:377;height:2" coordorigin="5330,-2398" coordsize="377,2">
              <v:shape style="position:absolute;left:5330;top:-2398;width:377;height:2" coordorigin="5330,-2398" coordsize="377,0" path="m5707,-2398l5330,-2398e" filled="f" stroked="t" strokeweight=".72pt" strokecolor="#28C3CC">
                <v:path arrowok="t"/>
              </v:shape>
            </v:group>
            <v:group style="position:absolute;left:5426;top:-3874;width:3079;height:2" coordorigin="5426,-3874" coordsize="3079,2">
              <v:shape style="position:absolute;left:5426;top:-3874;width:3079;height:2" coordorigin="5426,-3874" coordsize="3079,0" path="m8506,-3874l5426,-3874e" filled="f" stroked="t" strokeweight=".72pt" strokecolor="#2683C6">
                <v:path arrowok="t"/>
              </v:shape>
            </v:group>
            <v:group style="position:absolute;left:5426;top:-3874;width:2;height:173" coordorigin="5426,-3874" coordsize="2,173">
              <v:shape style="position:absolute;left:5426;top:-3874;width:2;height:173" coordorigin="5426,-3874" coordsize="0,173" path="m5426,-3874l5426,-3701e" filled="f" stroked="t" strokeweight=".72pt" strokecolor="#2683C6">
                <v:path arrowok="t"/>
              </v:shape>
            </v:group>
            <v:group style="position:absolute;left:2822;top:-5167;width:6598;height:1128" coordorigin="2822,-5167" coordsize="6598,1128">
              <v:shape style="position:absolute;left:2822;top:-5167;width:6598;height:1128" coordorigin="2822,-5167" coordsize="6598,1128" path="m2935,-4039l2872,-4059,2831,-4109,2822,-5055,2825,-5077,2856,-5135,2913,-5165,9307,-5167,9330,-5165,9387,-5134,9418,-5077,9420,-4152,9418,-4129,9387,-4072,9330,-4042,2935,-4039e" filled="t" fillcolor="#CDD8E9" stroked="f">
                <v:path arrowok="t"/>
                <v:fill/>
              </v:shape>
            </v:group>
            <v:group style="position:absolute;left:4622;top:-5160;width:4553;height:1138" coordorigin="4622,-5160" coordsize="4553,1138">
              <v:shape style="position:absolute;left:4622;top:-5160;width:4553;height:1138" coordorigin="4622,-5160" coordsize="4553,1138" path="m4738,-4023l4675,-4042,4633,-4091,4622,-4134,4623,-5049,4642,-5110,4692,-5151,4736,-5160,9060,-5160,9125,-5141,9166,-5092,9175,-4138,9173,-4115,9143,-4058,9086,-4026,4738,-4023e" filled="t" fillcolor="#1CACE4" stroked="f">
                <v:path arrowok="t"/>
                <v:fill/>
              </v:shape>
            </v:group>
            <v:group style="position:absolute;left:4622;top:-5160;width:4553;height:1138" coordorigin="4622,-5160" coordsize="4553,1138">
              <v:shape style="position:absolute;left:4622;top:-5160;width:4553;height:1138" coordorigin="4622,-5160" coordsize="4553,1138" path="m4622,-5047l4642,-5110,4692,-5151,9060,-5160,9083,-5158,9141,-5128,9173,-5071,9175,-4138,9173,-4115,9143,-4058,9086,-4026,4738,-4023,4715,-4025,4658,-4056,4625,-4112,4622,-5047xe" filled="f" stroked="t" strokeweight=".6pt" strokecolor="#FFFFFF">
                <v:path arrowok="t"/>
              </v:shape>
            </v:group>
            <v:group style="position:absolute;left:7003;top:-4020;width:2;height:314" coordorigin="7003,-4020" coordsize="2,314">
              <v:shape style="position:absolute;left:7003;top:-4020;width:2;height:314" coordorigin="7003,-4020" coordsize="0,314" path="m7003,-3706l7003,-4020e" filled="f" stroked="t" strokeweight=".72pt" strokecolor="#2683C6">
                <v:path arrowok="t"/>
              </v:shape>
            </v:group>
            <v:group style="position:absolute;left:8491;top:-3895;width:2;height:173" coordorigin="8491,-3895" coordsize="2,173">
              <v:shape style="position:absolute;left:8491;top:-3895;width:2;height:173" coordorigin="8491,-3895" coordsize="0,173" path="m8491,-3895l8491,-3723e" filled="f" stroked="t" strokeweight=".72pt" strokecolor="#2683C6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auto"/>
        <w:ind w:left="1032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94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94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4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4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4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9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4"/>
          <w:w w:val="94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1"/>
          <w:w w:val="100"/>
        </w:rPr>
        <w:t>P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00"/>
        </w:rPr>
        <w:t>g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4"/>
          <w:w w:val="100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6"/>
          <w:w w:val="100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d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100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4"/>
          <w:w w:val="100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7"/>
          <w:w w:val="100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0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4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0" w:after="0" w:line="424" w:lineRule="exact"/>
        <w:ind w:left="1032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5"/>
          <w:w w:val="87"/>
          <w:position w:val="-1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87"/>
          <w:position w:val="-1"/>
        </w:rPr>
        <w:t>3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4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87"/>
          <w:position w:val="-1"/>
        </w:rPr>
        <w:t>&amp;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3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5"/>
          <w:w w:val="87"/>
          <w:position w:val="-1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87"/>
          <w:position w:val="-1"/>
        </w:rPr>
        <w:t>4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4"/>
          <w:w w:val="87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5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7"/>
          <w:w w:val="118"/>
          <w:position w:val="-1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6"/>
          <w:position w:val="-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6"/>
          <w:position w:val="-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10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4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52" coordorigin="1313,-5451" coordsize="9615,5407">
            <v:group style="position:absolute;left:1320;top:-1551;width:9600;height:1500" coordorigin="1320,-1551" coordsize="9600,1500">
              <v:shape style="position:absolute;left:1320;top:-1551;width:9600;height:1500" coordorigin="1320,-1551" coordsize="9600,1500" path="m1320,-1551l10920,-1551,10920,-51,1320,-51,1320,-1551e" filled="t" fillcolor="#262626" stroked="f">
                <v:path arrowok="t"/>
                <v:fill/>
              </v:shape>
              <v:shape style="position:absolute;left:1822;top:-4947;width:2791;height:3096" type="#_x0000_t75">
                <v:imagedata r:id="rId62" o:title=""/>
              </v:shape>
              <v:shape style="position:absolute;left:7692;top:-4947;width:2791;height:3096" type="#_x0000_t75">
                <v:imagedata r:id="rId63" o:title=""/>
              </v:shape>
              <v:shape style="position:absolute;left:4723;top:-4947;width:2791;height:3096" type="#_x0000_t75">
                <v:imagedata r:id="rId64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9" w:after="0" w:line="240" w:lineRule="auto"/>
        <w:ind w:left="1058"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82"/>
        </w:rPr>
        <w:t>F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3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</w:rPr>
        <w:t>q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2"/>
          <w:w w:val="104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111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95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88"/>
        </w:rPr>
        <w:t>y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100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80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1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6"/>
          <w:w w:val="106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118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79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2"/>
          <w:w w:val="104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0" w:after="0" w:line="424" w:lineRule="exact"/>
        <w:ind w:left="1058" w:right="-20"/>
        <w:jc w:val="left"/>
        <w:tabs>
          <w:tab w:pos="5540" w:val="left"/>
          <w:tab w:pos="7400" w:val="left"/>
        </w:tabs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5"/>
          <w:w w:val="84"/>
          <w:position w:val="-1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84"/>
          <w:position w:val="-1"/>
        </w:rPr>
        <w:t>.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76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2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2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86"/>
          <w:position w:val="-1"/>
        </w:rPr>
        <w:t>&amp;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3"/>
          <w:w w:val="86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73"/>
          <w:position w:val="-1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7"/>
          <w:w w:val="118"/>
          <w:position w:val="-1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2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7"/>
          <w:w w:val="118"/>
          <w:position w:val="-1"/>
        </w:rPr>
        <w:t>t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3"/>
          <w:position w:val="-1"/>
        </w:rPr>
        <w:t>3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93"/>
          <w:position w:val="-1"/>
        </w:rPr>
        <w:t>7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93"/>
          <w:position w:val="-1"/>
        </w:rPr>
        <w:t>%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3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11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  <w:position w:val="11"/>
        </w:rPr>
        <w:t> 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1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7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9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position w:val="1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  <w:position w:val="11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19" w:after="0" w:line="240" w:lineRule="auto"/>
        <w:ind w:right="-20"/>
        <w:jc w:val="righ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79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right="115"/>
        <w:jc w:val="righ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3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3"/>
        </w:rPr>
        <w:t>3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3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3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0" w:after="0" w:line="334" w:lineRule="exact"/>
        <w:ind w:right="111"/>
        <w:jc w:val="righ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3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380" w:right="371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0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li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0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0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9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left="612" w:right="3957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w w:val="82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4" w:lineRule="exact"/>
        <w:ind w:left="-44" w:right="3287"/>
        <w:jc w:val="center"/>
        <w:tabs>
          <w:tab w:pos="128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  <w:position w:val="-1"/>
        </w:rPr>
        <w:t>3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5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23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8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290" w:space="965"/>
            <w:col w:w="5745"/>
          </w:cols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22" w:after="0" w:line="240" w:lineRule="auto"/>
        <w:ind w:left="2300" w:right="-67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3"/>
          <w:w w:val="79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88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88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7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88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10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88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left="2995" w:right="627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95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5"/>
          <w:w w:val="106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10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88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4" w:lineRule="exact"/>
        <w:ind w:left="2330" w:right="-39"/>
        <w:jc w:val="center"/>
        <w:tabs>
          <w:tab w:pos="360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87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1"/>
          <w:w w:val="128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-1"/>
          <w:w w:val="11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3"/>
          <w:w w:val="87"/>
          <w:position w:val="-1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-1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1"/>
          <w:w w:val="128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0"/>
          <w:w w:val="11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-1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19" w:after="0" w:line="240" w:lineRule="auto"/>
        <w:ind w:left="623" w:right="3975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84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7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7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13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5"/>
          <w:w w:val="107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41" w:lineRule="exact"/>
        <w:ind w:left="377" w:right="3730"/>
        <w:jc w:val="center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83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2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2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2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2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2"/>
          <w:w w:val="113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5"/>
          <w:w w:val="107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</w:rPr>
      </w:r>
    </w:p>
    <w:p>
      <w:pPr>
        <w:spacing w:before="0" w:after="0" w:line="337" w:lineRule="exact"/>
        <w:ind w:left="-44" w:right="3306"/>
        <w:jc w:val="center"/>
        <w:tabs>
          <w:tab w:pos="1240" w:val="left"/>
        </w:tabs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</w:rPr>
        <w:t>1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</w:rPr>
        <w:t>2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87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1"/>
          <w:w w:val="128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0"/>
          <w:w w:val="11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2"/>
          <w:w w:val="101"/>
          <w:position w:val="0"/>
        </w:rPr>
        <w:t>3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  <w:position w:val="0"/>
        </w:rPr>
        <w:t>4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-3"/>
          <w:w w:val="87"/>
          <w:position w:val="0"/>
        </w:rPr>
        <w:t>%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0"/>
        </w:rPr>
        <w:t>(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1"/>
          <w:w w:val="101"/>
          <w:position w:val="0"/>
        </w:rPr>
        <w:t>5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1"/>
          <w:w w:val="128"/>
          <w:position w:val="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2F2F2"/>
          <w:spacing w:val="0"/>
          <w:w w:val="110"/>
          <w:position w:val="9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2F2F2"/>
          <w:spacing w:val="0"/>
          <w:w w:val="93"/>
          <w:position w:val="0"/>
        </w:rPr>
        <w:t>)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752" w:space="526"/>
            <w:col w:w="57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51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3475;top:-3903;width:2630;height:1584" type="#_x0000_t75">
                <v:imagedata r:id="rId65" o:title=""/>
              </v:shape>
              <v:shape style="position:absolute;left:6341;top:-3903;width:2626;height:1584" type="#_x0000_t75">
                <v:imagedata r:id="rId66" o:title=""/>
              </v:shape>
              <v:shape style="position:absolute;left:3434;top:-2083;width:2626;height:1584" type="#_x0000_t75">
                <v:imagedata r:id="rId67" o:title=""/>
              </v:shape>
              <v:shape style="position:absolute;left:6341;top:-2083;width:2626;height:1584" type="#_x0000_t75">
                <v:imagedata r:id="rId68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8" w:lineRule="exact"/>
        <w:ind w:left="1056" w:right="2326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5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5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5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5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7"/>
          <w:w w:val="9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6"/>
          <w:w w:val="9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7"/>
          <w:w w:val="74"/>
        </w:rPr>
        <w:t>’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53" w:after="0" w:line="250" w:lineRule="exact"/>
        <w:ind w:left="1730" w:right="2061" w:firstLine="-36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3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6" w:after="0" w:line="248" w:lineRule="auto"/>
        <w:ind w:left="1370" w:right="2632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8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5"/>
          <w:w w:val="74"/>
        </w:rPr>
        <w:t>’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(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6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7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1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39" w:lineRule="exact"/>
        <w:ind w:left="173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  <w:position w:val="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position w:val="1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  <w:position w:val="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  <w:position w:val="1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  <w:position w:val="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1"/>
          <w:position w:val="1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  <w:position w:val="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position w:val="1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  <w:position w:val="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  <w:position w:val="1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position w:val="1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  <w:position w:val="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  <w:position w:val="1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1"/>
          <w:position w:val="1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  <w:position w:val="1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position w:val="1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  <w:position w:val="1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  <w:position w:val="1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  <w:position w:val="1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  <w:position w:val="1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  <w:position w:val="1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  <w:position w:val="1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  <w:position w:val="1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  <w:position w:val="0"/>
        </w:rPr>
      </w:r>
    </w:p>
    <w:p>
      <w:pPr>
        <w:spacing w:before="10" w:after="0" w:line="240" w:lineRule="auto"/>
        <w:ind w:left="137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50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1056" w:right="2125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6"/>
        </w:rPr>
        <w:t>j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7"/>
          <w:w w:val="74"/>
        </w:rPr>
        <w:t>’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6"/>
        </w:rPr>
        <w:t>j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462" w:right="3317" w:firstLine="-406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49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1058" w:right="239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3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93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7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7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97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7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8"/>
          <w:w w:val="9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87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3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10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276" w:lineRule="exact"/>
        <w:ind w:left="2100" w:right="329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-5"/>
          <w:w w:val="93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8"/>
          <w:w w:val="100"/>
        </w:rPr>
        <w:t>k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8"/>
          <w:w w:val="10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.</w:t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7" w:after="0" w:line="282" w:lineRule="exact"/>
        <w:ind w:left="2100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spacing w:val="1"/>
          <w:w w:val="83"/>
          <w:position w:val="-1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2"/>
          <w:position w:val="-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2"/>
          <w:position w:val="-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2"/>
          <w:position w:val="-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2"/>
          <w:position w:val="-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2"/>
          <w:w w:val="104"/>
          <w:position w:val="-1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7"/>
          <w:position w:val="-1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24"/>
          <w:position w:val="-1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3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95"/>
          <w:position w:val="-1"/>
        </w:rPr>
        <w:t>k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6"/>
          <w:w w:val="94"/>
          <w:position w:val="-1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6"/>
          <w:position w:val="-1"/>
        </w:rPr>
        <w:t>.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276" w:lineRule="exact"/>
        <w:ind w:left="2100" w:right="2926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w w:val="82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6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6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6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6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06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6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6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6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6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6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6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x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97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-5"/>
          <w:w w:val="9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7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spacing w:val="-4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spacing w:val="0"/>
          <w:w w:val="100"/>
        </w:rPr>
        <w:t>s.</w:t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48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2256;top:-3627;width:7848;height:826" coordorigin="2256,-3627" coordsize="7848,826">
              <v:shape style="position:absolute;left:2256;top:-3627;width:7848;height:826" coordorigin="2256,-3627" coordsize="7848,826" path="m2340,-2801l2280,-2826,2256,-3545,2259,-3567,2300,-3617,10022,-3627,10045,-3624,10095,-3584,10104,-2885,10101,-2862,10062,-2812,2340,-2801e" filled="t" fillcolor="#CDE9EB" stroked="f">
                <v:path arrowok="t"/>
                <v:fill/>
              </v:shape>
              <v:shape style="position:absolute;left:2498;top:-3447;width:473;height:466" type="#_x0000_t75">
                <v:imagedata r:id="rId69" o:title=""/>
              </v:shape>
            </v:group>
            <v:group style="position:absolute;left:2256;top:-2595;width:7848;height:826" coordorigin="2256,-2595" coordsize="7848,826">
              <v:shape style="position:absolute;left:2256;top:-2595;width:7848;height:826" coordorigin="2256,-2595" coordsize="7848,826" path="m2340,-1769l2280,-1794,2256,-2513,2259,-2535,2300,-2585,10022,-2595,10045,-2592,10095,-2552,10104,-1853,10101,-1830,10062,-1780,2340,-1769e" filled="t" fillcolor="#CDE9EB" stroked="f">
                <v:path arrowok="t"/>
                <v:fill/>
              </v:shape>
              <v:shape style="position:absolute;left:2498;top:-2419;width:473;height:473" type="#_x0000_t75">
                <v:imagedata r:id="rId70" o:title=""/>
              </v:shape>
            </v:group>
            <v:group style="position:absolute;left:2256;top:-1563;width:7848;height:826" coordorigin="2256,-1563" coordsize="7848,826">
              <v:shape style="position:absolute;left:2256;top:-1563;width:7848;height:826" coordorigin="2256,-1563" coordsize="7848,826" path="m2340,-737l2280,-762,2256,-1481,2259,-1503,2300,-1553,10022,-1563,10045,-1560,10095,-1520,10104,-821,10101,-798,10062,-748,2340,-737e" filled="t" fillcolor="#CDE9EB" stroked="f">
                <v:path arrowok="t"/>
                <v:fill/>
              </v:shape>
              <v:shape style="position:absolute;left:2498;top:-1385;width:473;height:470" type="#_x0000_t75">
                <v:imagedata r:id="rId7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22" w:lineRule="exact"/>
        <w:ind w:left="1942" w:right="-20"/>
        <w:jc w:val="left"/>
        <w:tabs>
          <w:tab w:pos="56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20"/>
          <w:szCs w:val="20"/>
          <w:spacing w:val="-1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  <w:position w:val="-1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  <w:t>s</w:t>
        <w:tab/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1"/>
          <w:position w:val="2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  <w:position w:val="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  <w:position w:val="2"/>
        </w:rPr>
        <w:t>q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  <w:position w:val="2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  <w:position w:val="2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  <w:position w:val="2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  <w:position w:val="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  <w:position w:val="2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  <w:position w:val="2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5"/>
          <w:position w:val="2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5"/>
          <w:position w:val="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5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3"/>
          <w:position w:val="2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  <w:position w:val="2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8"/>
          <w:position w:val="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  <w:position w:val="2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3"/>
          <w:position w:val="2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  <w:position w:val="2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  <w:position w:val="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91" w:after="0" w:line="240" w:lineRule="auto"/>
        <w:ind w:left="1730" w:right="-7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w w:val="68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2"/>
          <w:w w:val="9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57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08" w:lineRule="exact"/>
        <w:ind w:left="19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8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1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47" w:after="0" w:line="240" w:lineRule="auto"/>
        <w:ind w:left="-29" w:right="-49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08" w:lineRule="exact"/>
        <w:ind w:left="-18" w:right="-4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9.321869pt;margin-top:-5.643318pt;width:61.678122pt;height:17.399998pt;mso-position-horizontal-relative:page;mso-position-vertical-relative:paragraph;z-index:-4347" type="#_x0000_t202" filled="f" stroked="f">
            <v:textbox inset="0,0,0,0">
              <w:txbxContent>
                <w:p>
                  <w:pPr>
                    <w:spacing w:before="5" w:after="0" w:line="108" w:lineRule="exact"/>
                    <w:ind w:right="-16" w:firstLine="8"/>
                    <w:jc w:val="left"/>
                    <w:tabs>
                      <w:tab w:pos="620" w:val="left"/>
                    </w:tabs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80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>*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8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8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83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8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2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8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1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92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6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5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8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93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5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3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6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83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6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91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000000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10" w:lineRule="exact"/>
                    <w:ind w:left="778" w:right="-2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8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06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1"/>
                      <w:w w:val="105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-1"/>
                      <w:w w:val="101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91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91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1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5"/>
          <w:w w:val="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6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08" w:lineRule="exact"/>
        <w:ind w:left="188" w:right="-7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7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2" w:after="0" w:line="228" w:lineRule="auto"/>
        <w:ind w:left="-9" w:right="2816" w:firstLine="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5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2"/>
          <w:w w:val="9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3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5" w:equalWidth="0">
            <w:col w:w="3299" w:space="860"/>
            <w:col w:w="715" w:space="379"/>
            <w:col w:w="540" w:space="96"/>
            <w:col w:w="949" w:space="604"/>
            <w:col w:w="3558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33" w:after="0" w:line="240" w:lineRule="auto"/>
        <w:ind w:right="-20"/>
        <w:jc w:val="righ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216" w:lineRule="exact"/>
        <w:ind w:right="70"/>
        <w:jc w:val="righ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w w:val="91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  <w:t>s</w:t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28" w:lineRule="auto"/>
        <w:ind w:right="-37" w:firstLine="26"/>
        <w:jc w:val="both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75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99"/>
        </w:rPr>
        <w:t>b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j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v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5"/>
          <w:w w:val="9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8"/>
        </w:rPr>
        <w:t>&amp;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28" w:lineRule="auto"/>
        <w:ind w:left="-9" w:right="-29" w:firstLine="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75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8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99"/>
        </w:rPr>
        <w:t>b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j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v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5"/>
          <w:w w:val="9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9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87"/>
        </w:rPr>
        <w:t>x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2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4" w:equalWidth="0">
            <w:col w:w="3026" w:space="658"/>
            <w:col w:w="569" w:space="526"/>
            <w:col w:w="569" w:space="542"/>
            <w:col w:w="511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6" w:after="0" w:line="250" w:lineRule="auto"/>
        <w:ind w:left="4512" w:right="4003"/>
        <w:jc w:val="both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97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97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7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8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8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s.</w:t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50" w:lineRule="auto"/>
        <w:ind w:left="4512" w:right="366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7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46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683;top:-3759;width:6876;height:674" coordorigin="2683,-3759" coordsize="6876,674">
              <v:shape style="position:absolute;left:2683;top:-3759;width:6876;height:674" coordorigin="2683,-3759" coordsize="6876,674" path="m2750,-3084l2694,-3115,2683,-3691,2687,-3714,2697,-3733,2713,-3748,2733,-3757,9492,-3759,9515,-3755,9534,-3745,9548,-3729,9557,-3709,9559,-3151,9556,-3130,9545,-3110,9530,-3096,9509,-3086,2750,-3084e" filled="t" fillcolor="#CDD8E9" stroked="f">
                <v:path arrowok="t"/>
                <v:fill/>
              </v:shape>
            </v:group>
            <v:group style="position:absolute;left:2683;top:-4546;width:6876;height:674" coordorigin="2683,-4546" coordsize="6876,674">
              <v:shape style="position:absolute;left:2683;top:-4546;width:6876;height:674" coordorigin="2683,-4546" coordsize="6876,674" path="m2750,-3871l2694,-3901,2683,-4476,2687,-4499,2697,-4518,2712,-4534,2731,-4543,9492,-4546,9514,-4542,9533,-4531,9548,-4516,9557,-4495,9559,-3939,9556,-3916,9545,-3897,9530,-3882,9509,-3873,2750,-3871e" filled="t" fillcolor="#CDD8E9" stroked="f">
                <v:path arrowok="t"/>
                <v:fill/>
              </v:shape>
            </v:group>
            <v:group style="position:absolute;left:2683;top:-5331;width:6876;height:674" coordorigin="2683,-5331" coordsize="6876,674">
              <v:shape style="position:absolute;left:2683;top:-5331;width:6876;height:674" coordorigin="2683,-5331" coordsize="6876,674" path="m2750,-4656l2694,-4687,2683,-5263,2687,-5285,2697,-5304,2713,-5319,2733,-5328,9492,-5331,9515,-5327,9534,-5316,9548,-5300,9557,-5280,9559,-4723,9556,-4702,9545,-4682,9530,-4668,9509,-4658,2750,-4656e" filled="t" fillcolor="#CDD8E9" stroked="f">
                <v:path arrowok="t"/>
                <v:fill/>
              </v:shape>
            </v:group>
            <v:group style="position:absolute;left:5431;top:-5275;width:3852;height:562" coordorigin="5431,-5275" coordsize="3852,562">
              <v:shape style="position:absolute;left:5431;top:-5275;width:3852;height:562" coordorigin="5431,-5275" coordsize="3852,562" path="m5489,-4714l5467,-4718,5448,-4730,5436,-4747,5431,-5218,5436,-5240,5448,-5258,5466,-5270,5487,-5275,9228,-5275,9250,-5271,9267,-5258,9279,-5240,9283,-4769,9279,-4747,9267,-4729,9248,-4717,5489,-4714e" filled="t" fillcolor="#1CACE4" stroked="f">
                <v:path arrowok="t"/>
                <v:fill/>
              </v:shape>
            </v:group>
            <v:group style="position:absolute;left:5431;top:-5275;width:3852;height:562" coordorigin="5431,-5275" coordsize="3852,562">
              <v:shape style="position:absolute;left:5431;top:-5275;width:3852;height:562" coordorigin="5431,-5275" coordsize="3852,562" path="m5431,-5218l5466,-5270,9228,-5275,9250,-5271,9267,-5258,9279,-5240,9283,-4769,9279,-4747,9267,-4729,9248,-4717,5489,-4714,5467,-4718,5448,-4730,5436,-4747,5431,-5218xe" filled="f" stroked="t" strokeweight=".6pt" strokecolor="#FFFFFF">
                <v:path arrowok="t"/>
              </v:shape>
            </v:group>
            <v:group style="position:absolute;left:5717;top:-4714;width:1642;height:226" coordorigin="5717,-4714" coordsize="1642,226">
              <v:shape style="position:absolute;left:5717;top:-4714;width:1642;height:226" coordorigin="5717,-4714" coordsize="1642,226" path="m7358,-4714l7358,-4601,5717,-4601,5717,-4488e" filled="f" stroked="t" strokeweight=".6pt" strokecolor="#2683C6">
                <v:path arrowok="t"/>
              </v:shape>
            </v:group>
            <v:group style="position:absolute;left:5294;top:-4488;width:842;height:562" coordorigin="5294,-4488" coordsize="842,562">
              <v:shape style="position:absolute;left:5294;top:-4488;width:842;height:562" coordorigin="5294,-4488" coordsize="842,562" path="m5350,-3927l5329,-3931,5311,-3944,5299,-3962,5294,-4433,5299,-4455,5312,-4473,5330,-4485,6082,-4488,6103,-4484,6121,-4472,6133,-4453,6137,-3984,6132,-3962,6120,-3944,6102,-3931,5350,-3927e" filled="t" fillcolor="#2683C6" stroked="f">
                <v:path arrowok="t"/>
                <v:fill/>
              </v:shape>
            </v:group>
            <v:group style="position:absolute;left:5294;top:-4488;width:842;height:562" coordorigin="5294,-4488" coordsize="842,562">
              <v:shape style="position:absolute;left:5294;top:-4488;width:842;height:562" coordorigin="5294,-4488" coordsize="842,562" path="m5294,-4433l5299,-4455,5312,-4473,5330,-4485,6082,-4488,6103,-4484,6121,-4472,6133,-4453,6137,-3984,6132,-3962,6120,-3944,6102,-3931,5350,-3927,5329,-3931,5311,-3944,5299,-3962,5294,-4433xe" filled="f" stroked="t" strokeweight=".6pt" strokecolor="#FFFFFF">
                <v:path arrowok="t"/>
              </v:shape>
            </v:group>
            <v:group style="position:absolute;left:5167;top:-3927;width:550;height:223" coordorigin="5167,-3927" coordsize="550,223">
              <v:shape style="position:absolute;left:5167;top:-3927;width:550;height:223" coordorigin="5167,-3927" coordsize="550,223" path="m5717,-3927l5717,-3814,5167,-3814,5167,-3703e" filled="f" stroked="t" strokeweight=".6pt" strokecolor="#28C3CC">
                <v:path arrowok="t"/>
              </v:shape>
            </v:group>
            <v:group style="position:absolute;left:4747;top:-3703;width:842;height:562" coordorigin="4747,-3703" coordsize="842,562">
              <v:shape style="position:absolute;left:4747;top:-3703;width:842;height:562" coordorigin="4747,-3703" coordsize="842,562" path="m4802,-3142l4781,-3146,4763,-3158,4751,-3177,4747,-3646,4752,-3668,4764,-3686,4782,-3699,5534,-3703,5555,-3699,5573,-3686,5585,-3668,5590,-3197,5585,-3175,5572,-3157,5554,-3145,4802,-3142e" filled="t" fillcolor="#28C3CC" stroked="f">
                <v:path arrowok="t"/>
                <v:fill/>
              </v:shape>
            </v:group>
            <v:group style="position:absolute;left:4747;top:-3703;width:842;height:562" coordorigin="4747,-3703" coordsize="842,562">
              <v:shape style="position:absolute;left:4747;top:-3703;width:842;height:562" coordorigin="4747,-3703" coordsize="842,562" path="m4747,-3646l4752,-3668,4764,-3686,4782,-3699,5534,-3703,5555,-3699,5573,-3686,5585,-3668,5590,-3197,5585,-3175,5572,-3157,5554,-3145,4802,-3142,4781,-3146,4763,-3158,4751,-3177,4747,-3646xe" filled="f" stroked="t" strokeweight=".6pt" strokecolor="#FFFFFF">
                <v:path arrowok="t"/>
              </v:shape>
            </v:group>
            <v:group style="position:absolute;left:5717;top:-3927;width:547;height:223" coordorigin="5717,-3927" coordsize="547,223">
              <v:shape style="position:absolute;left:5717;top:-3927;width:547;height:223" coordorigin="5717,-3927" coordsize="547,223" path="m5717,-3927l5717,-3814,6264,-3814,6264,-3703e" filled="f" stroked="t" strokeweight=".6pt" strokecolor="#28C3CC">
                <v:path arrowok="t"/>
              </v:shape>
            </v:group>
            <v:group style="position:absolute;left:5842;top:-3703;width:842;height:562" coordorigin="5842,-3703" coordsize="842,562">
              <v:shape style="position:absolute;left:5842;top:-3703;width:842;height:562" coordorigin="5842,-3703" coordsize="842,562" path="m5899,-3142l5877,-3146,5859,-3158,5846,-3175,5842,-3646,5846,-3668,5858,-3686,5876,-3698,5898,-3703,6629,-3703,6651,-3699,6668,-3686,6680,-3668,6684,-3197,6680,-3175,6667,-3157,6649,-3145,5899,-3142e" filled="t" fillcolor="#28C3CC" stroked="f">
                <v:path arrowok="t"/>
                <v:fill/>
              </v:shape>
            </v:group>
            <v:group style="position:absolute;left:5842;top:-3703;width:842;height:562" coordorigin="5842,-3703" coordsize="842,562">
              <v:shape style="position:absolute;left:5842;top:-3703;width:842;height:562" coordorigin="5842,-3703" coordsize="842,562" path="m5842,-3646l5876,-3698,6629,-3703,6651,-3699,6668,-3686,6680,-3668,6684,-3197,6680,-3175,6667,-3157,6649,-3145,5899,-3142,5877,-3146,5859,-3158,5846,-3175,5842,-3646xe" filled="f" stroked="t" strokeweight=".6pt" strokecolor="#FFFFFF">
                <v:path arrowok="t"/>
              </v:shape>
            </v:group>
            <v:group style="position:absolute;left:6811;top:-4714;width:547;height:226" coordorigin="6811,-4714" coordsize="547,226">
              <v:shape style="position:absolute;left:6811;top:-4714;width:547;height:226" coordorigin="6811,-4714" coordsize="547,226" path="m7358,-4714l7358,-4601,6811,-4601,6811,-4488e" filled="f" stroked="t" strokeweight=".6pt" strokecolor="#2683C6">
                <v:path arrowok="t"/>
              </v:shape>
            </v:group>
            <v:group style="position:absolute;left:6389;top:-4488;width:842;height:562" coordorigin="6389,-4488" coordsize="842,562">
              <v:shape style="position:absolute;left:6389;top:-4488;width:842;height:562" coordorigin="6389,-4488" coordsize="842,562" path="m6446,-3927l6394,-3961,6389,-4433,6393,-4455,6406,-4472,6424,-4484,7176,-4488,7198,-4484,7216,-4472,7228,-4453,7231,-3984,7227,-3962,7215,-3944,7198,-3931,6446,-3927e" filled="t" fillcolor="#2683C6" stroked="f">
                <v:path arrowok="t"/>
                <v:fill/>
              </v:shape>
            </v:group>
            <v:group style="position:absolute;left:6389;top:-4488;width:842;height:562" coordorigin="6389,-4488" coordsize="842,562">
              <v:shape style="position:absolute;left:6389;top:-4488;width:842;height:562" coordorigin="6389,-4488" coordsize="842,562" path="m6389,-4433l6393,-4455,6406,-4472,6424,-4484,7176,-4488,7198,-4484,7216,-4472,7228,-4453,7231,-3984,7227,-3962,7215,-3944,7198,-3931,6446,-3927,6425,-3931,6406,-3943,6394,-3961,6389,-3983,6389,-4433xe" filled="f" stroked="t" strokeweight=".6pt" strokecolor="#FFFFFF">
                <v:path arrowok="t"/>
              </v:shape>
            </v:group>
            <v:group style="position:absolute;left:7358;top:-4714;width:547;height:226" coordorigin="7358,-4714" coordsize="547,226">
              <v:shape style="position:absolute;left:7358;top:-4714;width:547;height:226" coordorigin="7358,-4714" coordsize="547,226" path="m7358,-4714l7358,-4601,7906,-4601,7906,-4488e" filled="f" stroked="t" strokeweight=".6pt" strokecolor="#2683C6">
                <v:path arrowok="t"/>
              </v:shape>
            </v:group>
            <v:group style="position:absolute;left:7483;top:-4488;width:842;height:562" coordorigin="7483,-4488" coordsize="842,562">
              <v:shape style="position:absolute;left:7483;top:-4488;width:842;height:562" coordorigin="7483,-4488" coordsize="842,562" path="m7541,-3927l7488,-3961,7483,-4433,7488,-4455,7500,-4472,7519,-4484,8270,-4488,8293,-4484,8310,-4472,8322,-4453,8326,-3984,8321,-3962,8310,-3944,8292,-3931,7541,-3927e" filled="t" fillcolor="#2683C6" stroked="f">
                <v:path arrowok="t"/>
                <v:fill/>
              </v:shape>
            </v:group>
            <v:group style="position:absolute;left:7483;top:-4488;width:842;height:562" coordorigin="7483,-4488" coordsize="842,562">
              <v:shape style="position:absolute;left:7483;top:-4488;width:842;height:562" coordorigin="7483,-4488" coordsize="842,562" path="m7483,-4433l7488,-4455,7500,-4472,7519,-4484,8270,-4488,8293,-4484,8310,-4472,8322,-4453,8326,-3984,8321,-3962,8310,-3944,8292,-3931,7541,-3927,7519,-3931,7501,-3943,7488,-3961,7483,-3983,7483,-4433xe" filled="f" stroked="t" strokeweight=".6pt" strokecolor="#FFFFFF">
                <v:path arrowok="t"/>
              </v:shape>
            </v:group>
            <v:group style="position:absolute;left:7358;top:-4714;width:1642;height:226" coordorigin="7358,-4714" coordsize="1642,226">
              <v:shape style="position:absolute;left:7358;top:-4714;width:1642;height:226" coordorigin="7358,-4714" coordsize="1642,226" path="m7358,-4714l7358,-4601,9000,-4601,9000,-4488e" filled="f" stroked="t" strokeweight=".6pt" strokecolor="#2683C6">
                <v:path arrowok="t"/>
              </v:shape>
            </v:group>
            <v:group style="position:absolute;left:8578;top:-4488;width:842;height:562" coordorigin="8578,-4488" coordsize="842,562">
              <v:shape style="position:absolute;left:8578;top:-4488;width:842;height:562" coordorigin="8578,-4488" coordsize="842,562" path="m8635,-3927l8583,-3961,8578,-4433,8582,-4455,8595,-4472,8613,-4484,9365,-4488,9387,-4484,9405,-4472,9416,-4453,9420,-3984,9416,-3962,9404,-3944,9386,-3931,8635,-3927e" filled="t" fillcolor="#2683C6" stroked="f">
                <v:path arrowok="t"/>
                <v:fill/>
              </v:shape>
            </v:group>
            <v:group style="position:absolute;left:8578;top:-4488;width:842;height:562" coordorigin="8578,-4488" coordsize="842,562">
              <v:shape style="position:absolute;left:8578;top:-4488;width:842;height:562" coordorigin="8578,-4488" coordsize="842,562" path="m8578,-4433l8582,-4455,8595,-4472,8613,-4484,9365,-4488,9387,-4484,9405,-4472,9416,-4453,9420,-3984,9416,-3962,9404,-3944,9386,-3931,8635,-3927,8613,-3931,8595,-3943,8583,-3961,8578,-3983,8578,-4433xe" filled="f" stroked="t" strokeweight=".6pt" strokecolor="#FFFFFF">
                <v:path arrowok="t"/>
              </v:shape>
              <v:shape style="position:absolute;left:6996;top:-3634;width:1224;height:346" type="#_x0000_t75">
                <v:imagedata r:id="rId72" o:title=""/>
              </v:shape>
              <v:shape style="position:absolute;left:6996;top:-4380;width:1224;height:348" type="#_x0000_t75">
                <v:imagedata r:id="rId73" o:title=""/>
              </v:shape>
              <v:shape style="position:absolute;left:2998;top:-3003;width:2126;height:2040" type="#_x0000_t75">
                <v:imagedata r:id="rId74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79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6" w:lineRule="exact"/>
        <w:ind w:left="1128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8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16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  <w:position w:val="-1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18" w:lineRule="exact"/>
        <w:ind w:left="1128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6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6"/>
        </w:rPr>
        <w:t>j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8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3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8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3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8" w:after="0" w:line="240" w:lineRule="auto"/>
        <w:ind w:left="1322" w:right="3937"/>
        <w:jc w:val="center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9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2" w:lineRule="exact"/>
        <w:ind w:left="1358" w:right="2192" w:firstLine="-144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8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5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5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5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7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7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7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1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ili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45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6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68"/>
        </w:rPr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68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68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1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  <w:u w:val="single" w:color="0000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92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2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1"/>
          <w:u w:val="single" w:color="0000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89"/>
          <w:u w:val="single" w:color="0000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89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260" w:lineRule="auto"/>
        <w:ind w:left="950" w:right="1913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1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11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94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il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4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6"/>
          <w:w w:val="100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7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97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7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86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60" w:lineRule="auto"/>
        <w:ind w:left="950" w:right="2279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5"/>
          <w:w w:val="9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98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11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18" w:after="0" w:line="264" w:lineRule="auto"/>
        <w:ind w:left="679" w:right="9185" w:firstLine="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75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75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7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5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"/>
          <w:w w:val="12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"/>
          <w:w w:val="12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5"/>
          <w:w w:val="104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5"/>
          <w:w w:val="104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7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91"/>
          <w:u w:val="single" w:color="0000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9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05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0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"/>
          <w:w w:val="105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1"/>
          <w:w w:val="10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11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1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5"/>
          <w:w w:val="104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5"/>
          <w:w w:val="104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7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3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2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1"/>
          <w:w w:val="12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2"/>
          <w:w w:val="82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2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2"/>
          <w:w w:val="90"/>
          <w:u w:val="single" w:color="0000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-2"/>
          <w:w w:val="9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11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11"/>
        </w:rPr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5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21" w:after="0" w:line="240" w:lineRule="auto"/>
        <w:ind w:left="9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1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98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98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4"/>
          <w:w w:val="98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8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8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5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63" w:lineRule="auto"/>
        <w:ind w:left="950" w:right="2556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5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8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6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5"/>
          <w:w w:val="9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98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21" w:after="0" w:line="240" w:lineRule="auto"/>
        <w:ind w:left="95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0AF5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63" w:lineRule="auto"/>
        <w:ind w:left="950" w:right="1946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8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8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4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68"/>
        </w:rPr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68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68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1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  <w:u w:val="single" w:color="00000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92"/>
        </w:rPr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92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9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1"/>
          <w:u w:val="single" w:color="00000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1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7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5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u w:val="single" w:color="0000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89"/>
          <w:u w:val="single" w:color="00000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89"/>
          <w:u w:val="single" w:color="0000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u w:val="single" w:color="0000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9" w:after="0" w:line="260" w:lineRule="auto"/>
        <w:ind w:left="950" w:right="2020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00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8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1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9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9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ll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000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11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FFBF0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94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il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98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4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FFBF0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40" w:lineRule="auto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E5672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E5672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9" w:after="0" w:line="260" w:lineRule="auto"/>
        <w:ind w:left="950" w:right="2279" w:firstLine="-27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00AF5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5"/>
          <w:w w:val="9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98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8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4"/>
          <w:w w:val="98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97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9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AF5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11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11"/>
          <w:w w:val="4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" w:after="0" w:line="215" w:lineRule="exact"/>
        <w:ind w:left="679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  <w:position w:val="-1"/>
        </w:rPr>
        <w:t>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0"/>
          <w:w w:val="45"/>
          <w:position w:val="-1"/>
        </w:rPr>
        <w:t>       </w:t>
      </w:r>
      <w:r>
        <w:rPr>
          <w:rFonts w:ascii="Segoe MDL2 Assets" w:hAnsi="Segoe MDL2 Assets" w:cs="Segoe MDL2 Assets" w:eastAsia="Segoe MDL2 Assets"/>
          <w:sz w:val="18"/>
          <w:szCs w:val="18"/>
          <w:color w:val="702FA0"/>
          <w:spacing w:val="11"/>
          <w:w w:val="45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  <w:position w:val="-1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96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  <w:position w:val="-1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4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9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5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2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6"/>
          <w:w w:val="100"/>
          <w:position w:val="-1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3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-4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702FA0"/>
          <w:spacing w:val="0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43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25" w:lineRule="auto"/>
        <w:ind w:left="6382" w:right="2785"/>
        <w:jc w:val="left"/>
        <w:rPr>
          <w:rFonts w:ascii="Times New Roman" w:hAnsi="Times New Roman" w:cs="Times New Roman" w:eastAsia="Times New Roman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81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1"/>
        </w:rPr>
        <w:t>m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103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7"/>
          <w:w w:val="91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5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6"/>
          <w:w w:val="79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87"/>
        </w:rPr>
        <w:t>v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79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u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42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  <v:shape style="position:absolute;left:1819;top:-5448;width:4896;height:5028" type="#_x0000_t75">
                <v:imagedata r:id="rId75" o:title=""/>
              </v:shape>
            </v:group>
            <v:group style="position:absolute;left:7574;top:-3675;width:2736;height:2" coordorigin="7574,-3675" coordsize="2736,2">
              <v:shape style="position:absolute;left:7574;top:-3675;width:2736;height:2" coordorigin="7574,-3675" coordsize="2736,0" path="m7574,-3675l10310,-3675e" filled="f" stroked="t" strokeweight=".48pt" strokecolor="#3F3F3F">
                <v:path arrowok="t"/>
              </v:shape>
              <v:shape style="position:absolute;left:6859;top:-3456;width:3953;height:2741" type="#_x0000_t75">
                <v:imagedata r:id="rId76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51" w:after="0" w:line="250" w:lineRule="auto"/>
        <w:ind w:left="1361" w:right="2195" w:firstLine="-144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78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10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68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15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2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4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94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4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75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99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2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15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j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6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6"/>
          <w:w w:val="96"/>
        </w:rPr>
        <w:t>k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6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6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1"/>
          <w:w w:val="74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3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22"/>
          <w:w w:val="9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3"/>
        </w:rPr>
        <w:t>(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"/>
          <w:w w:val="93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3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3"/>
        </w:rPr>
        <w:t>0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93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7"/>
          <w:w w:val="9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93"/>
        </w:rPr>
        <w:t>&amp;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-10"/>
          <w:w w:val="9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19"/>
          <w:szCs w:val="19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130" w:right="2678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2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3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6"/>
        </w:rPr>
        <w:t>j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7"/>
        </w:rPr>
        <w:t>&amp;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8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0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4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8"/>
          <w:w w:val="9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3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9" w:after="0" w:line="240" w:lineRule="auto"/>
        <w:ind w:left="1361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89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89"/>
        </w:rPr>
        <w:t>3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3"/>
          <w:w w:val="89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93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9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2"/>
          <w:w w:val="93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1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1"/>
          <w:w w:val="105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69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13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8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9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41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8515;top:-5451;width:2405;height:996" type="#_x0000_t75">
                <v:imagedata r:id="rId77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5491" w:right="2306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6" w:lineRule="exact"/>
        <w:ind w:left="5456" w:right="4490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1"/>
          <w:position w:val="-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81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40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6679;top:-2064;width:3456;height:2" coordorigin="6679,-2064" coordsize="3456,2">
              <v:shape style="position:absolute;left:6679;top:-2064;width:3456;height:2" coordorigin="6679,-2064" coordsize="3456,0" path="m6679,-2064l10135,-2064e" filled="f" stroked="t" strokeweight=".48pt" strokecolor="#3F3F3F">
                <v:path arrowok="t"/>
              </v:shape>
              <v:shape style="position:absolute;left:1826;top:-4944;width:4291;height:2160" type="#_x0000_t75">
                <v:imagedata r:id="rId78" o:title=""/>
              </v:shape>
              <v:shape style="position:absolute;left:1824;top:-2712;width:4291;height:2160" type="#_x0000_t75">
                <v:imagedata r:id="rId79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75pt;height:270.75pt;mso-position-horizontal-relative:page;mso-position-vertical-relative:paragraph;z-index:-4339" coordorigin="1313,-5458" coordsize="9615,5415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320;top:-5451;width:9600;height:5052" coordorigin="1320,-5451" coordsize="9600,5052">
              <v:shape style="position:absolute;left:1320;top:-5451;width:9600;height:5052" coordorigin="1320,-5451" coordsize="9600,5052" path="m1320,-5451l10920,-5451,10920,-399,1320,-399,1320,-5451e" filled="t" fillcolor="#502800" stroked="f">
                <v:path arrowok="t"/>
                <v:fill/>
              </v:shape>
            </v:group>
            <v:group style="position:absolute;left:1320;top:-5451;width:9600;height:5052" coordorigin="1320,-5451" coordsize="9600,5052">
              <v:shape style="position:absolute;left:1320;top:-5451;width:9600;height:5052" coordorigin="1320,-5451" coordsize="9600,5052" path="m10920,-5427l10920,-375,1320,-375,1320,-5427e" filled="f" stroked="t" strokeweight=".6pt" strokecolor="#117EA7">
                <v:path arrowok="t"/>
              </v:shape>
              <v:shape style="position:absolute;left:2290;top:-5451;width:7658;height:5040" type="#_x0000_t75">
                <v:imagedata r:id="rId80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497" w:lineRule="exact"/>
        <w:ind w:left="1032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6"/>
          <w:w w:val="90"/>
          <w:position w:val="-1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9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7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15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15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1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78"/>
          <w:position w:val="-1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4"/>
          <w:w w:val="89"/>
          <w:position w:val="-1"/>
        </w:rPr>
        <w:t>f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7"/>
          <w:w w:val="91"/>
          <w:position w:val="-1"/>
        </w:rPr>
        <w:t>-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7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5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-8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FFFFF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38" coordorigin="1313,-5448" coordsize="9615,5407">
            <v:group style="position:absolute;left:1320;top:-1548;width:9600;height:1500" coordorigin="1320,-1548" coordsize="9600,1500">
              <v:shape style="position:absolute;left:1320;top:-1548;width:9600;height:1500" coordorigin="1320,-1548" coordsize="9600,1500" path="m1320,-1548l10920,-1548,10920,-48,1320,-48,1320,-1548e" filled="t" fillcolor="#262626" stroked="f">
                <v:path arrowok="t"/>
                <v:fill/>
              </v:shape>
              <v:shape style="position:absolute;left:2035;top:-5035;width:2791;height:3096" type="#_x0000_t75">
                <v:imagedata r:id="rId81" o:title=""/>
              </v:shape>
              <v:shape style="position:absolute;left:5326;top:-4944;width:5292;height:3096" type="#_x0000_t75">
                <v:imagedata r:id="rId82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31" w:lineRule="exact"/>
        <w:ind w:left="1056" w:right="-20"/>
        <w:jc w:val="left"/>
        <w:rPr>
          <w:rFonts w:ascii="Times New Roman" w:hAnsi="Times New Roman" w:cs="Times New Roman" w:eastAsia="Times New Roman"/>
          <w:sz w:val="56"/>
          <w:szCs w:val="56"/>
        </w:rPr>
      </w:pPr>
      <w:rPr/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5"/>
          <w:w w:val="82"/>
          <w:position w:val="-1"/>
        </w:rPr>
        <w:t>F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3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3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5"/>
          <w:w w:val="103"/>
          <w:position w:val="-1"/>
        </w:rPr>
        <w:t>q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8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8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87"/>
          <w:position w:val="-1"/>
        </w:rPr>
        <w:t>y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4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6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2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605" w:lineRule="exact"/>
        <w:ind w:left="1056" w:right="-20"/>
        <w:jc w:val="left"/>
        <w:tabs>
          <w:tab w:pos="1840" w:val="left"/>
        </w:tabs>
        <w:rPr>
          <w:rFonts w:ascii="Times New Roman" w:hAnsi="Times New Roman" w:cs="Times New Roman" w:eastAsia="Times New Roman"/>
          <w:sz w:val="56"/>
          <w:szCs w:val="56"/>
        </w:rPr>
      </w:pPr>
      <w:rPr/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84"/>
        </w:rPr>
        <w:t>C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84"/>
        </w:rPr>
        <w:t>.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5"/>
          <w:w w:val="84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6"/>
          <w:w w:val="79"/>
        </w:rPr>
        <w:t>E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1"/>
          <w:w w:val="87"/>
        </w:rPr>
        <w:t>v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105"/>
        </w:rPr>
        <w:t>a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79"/>
        </w:rPr>
        <w:t>l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5"/>
          <w:w w:val="103"/>
        </w:rPr>
        <w:t>u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105"/>
        </w:rPr>
        <w:t>a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4"/>
          <w:w w:val="117"/>
        </w:rPr>
        <w:t>t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79"/>
        </w:rPr>
        <w:t>i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6"/>
          <w:w w:val="104"/>
        </w:rPr>
        <w:t>o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56"/>
          <w:szCs w:val="56"/>
          <w:color w:val="000000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56" w:right="-20"/>
        <w:jc w:val="left"/>
        <w:tabs>
          <w:tab w:pos="3880" w:val="left"/>
        </w:tabs>
        <w:rPr>
          <w:rFonts w:ascii="Times New Roman" w:hAnsi="Times New Roman" w:cs="Times New Roman" w:eastAsia="Times New Roman"/>
          <w:sz w:val="56"/>
          <w:szCs w:val="56"/>
        </w:rPr>
      </w:pPr>
      <w:rPr/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93"/>
        </w:rPr>
        <w:t>2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93"/>
        </w:rPr>
        <w:t>9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93"/>
        </w:rPr>
        <w:t>%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14"/>
          <w:w w:val="93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1"/>
          <w:w w:val="100"/>
        </w:rPr>
        <w:t>(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7"/>
          <w:w w:val="100"/>
        </w:rPr>
        <w:t>4</w:t>
      </w:r>
      <w:r>
        <w:rPr>
          <w:rFonts w:ascii="Times New Roman" w:hAnsi="Times New Roman" w:cs="Times New Roman" w:eastAsia="Times New Roman"/>
          <w:sz w:val="37"/>
          <w:szCs w:val="37"/>
          <w:color w:val="262626"/>
          <w:spacing w:val="-3"/>
          <w:w w:val="100"/>
          <w:position w:val="17"/>
        </w:rPr>
        <w:t>t</w:t>
      </w:r>
      <w:r>
        <w:rPr>
          <w:rFonts w:ascii="Times New Roman" w:hAnsi="Times New Roman" w:cs="Times New Roman" w:eastAsia="Times New Roman"/>
          <w:sz w:val="37"/>
          <w:szCs w:val="37"/>
          <w:color w:val="262626"/>
          <w:spacing w:val="-2"/>
          <w:w w:val="100"/>
          <w:position w:val="17"/>
        </w:rPr>
        <w:t>h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93"/>
          <w:position w:val="0"/>
        </w:rPr>
        <w:t>2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3"/>
          <w:w w:val="93"/>
          <w:position w:val="0"/>
        </w:rPr>
        <w:t>6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93"/>
          <w:position w:val="0"/>
        </w:rPr>
        <w:t>%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9"/>
          <w:w w:val="93"/>
          <w:position w:val="0"/>
        </w:rPr>
        <w:t> 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4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-5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37"/>
          <w:szCs w:val="37"/>
          <w:color w:val="262626"/>
          <w:spacing w:val="-3"/>
          <w:w w:val="100"/>
          <w:position w:val="17"/>
        </w:rPr>
        <w:t>t</w:t>
      </w:r>
      <w:r>
        <w:rPr>
          <w:rFonts w:ascii="Times New Roman" w:hAnsi="Times New Roman" w:cs="Times New Roman" w:eastAsia="Times New Roman"/>
          <w:sz w:val="37"/>
          <w:szCs w:val="37"/>
          <w:color w:val="262626"/>
          <w:spacing w:val="-2"/>
          <w:w w:val="100"/>
          <w:position w:val="17"/>
        </w:rPr>
        <w:t>h</w:t>
      </w:r>
      <w:r>
        <w:rPr>
          <w:rFonts w:ascii="Times New Roman" w:hAnsi="Times New Roman" w:cs="Times New Roman" w:eastAsia="Times New Roman"/>
          <w:sz w:val="56"/>
          <w:szCs w:val="56"/>
          <w:color w:val="262626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37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73;top:-1918;width:7776;height:2" coordorigin="2273,-1918" coordsize="7776,2">
              <v:shape style="position:absolute;left:2273;top:-1918;width:7776;height:2" coordorigin="2273,-1918" coordsize="7776,0" path="m2273,-1918l10049,-1918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38" w:right="-139"/>
        <w:jc w:val="left"/>
        <w:rPr>
          <w:rFonts w:ascii="Times New Roman" w:hAnsi="Times New Roman" w:cs="Times New Roman" w:eastAsia="Times New Roman"/>
          <w:sz w:val="66"/>
          <w:szCs w:val="66"/>
        </w:rPr>
      </w:pPr>
      <w:rPr/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11"/>
          <w:w w:val="100"/>
        </w:rPr>
        <w:t>P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16"/>
          <w:w w:val="100"/>
        </w:rPr>
        <w:t>r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7"/>
          <w:w w:val="100"/>
        </w:rPr>
        <w:t>o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66"/>
          <w:szCs w:val="66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66"/>
          <w:szCs w:val="66"/>
          <w:color w:val="000000"/>
          <w:spacing w:val="0"/>
          <w:w w:val="100"/>
        </w:rPr>
      </w:r>
    </w:p>
    <w:p>
      <w:pPr>
        <w:spacing w:before="68" w:after="0" w:line="212" w:lineRule="exact"/>
        <w:ind w:right="2294"/>
        <w:jc w:val="left"/>
        <w:tabs>
          <w:tab w:pos="72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2"/>
          <w:szCs w:val="22"/>
          <w:color w:val="3F3F3F"/>
          <w:w w:val="79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7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2" w:lineRule="exact"/>
        <w:ind w:right="2732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332" w:lineRule="auto"/>
        <w:ind w:right="295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3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2" w:after="0" w:line="212" w:lineRule="exact"/>
        <w:ind w:right="250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8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3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83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8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97" w:after="0" w:line="246" w:lineRule="exact"/>
        <w:ind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  <w:position w:val="-1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5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5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  <w:position w:val="-1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  <w:position w:val="-1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  <w:position w:val="-1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  <w:position w:val="-1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8"/>
          <w:position w:val="-1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  <w:position w:val="-1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  <w:position w:val="-1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8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8"/>
          <w:position w:val="-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18" w:lineRule="exact"/>
        <w:ind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3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2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6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99" w:after="0" w:line="240" w:lineRule="auto"/>
        <w:ind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5"/>
          <w:w w:val="75"/>
        </w:rPr>
        <w:t>’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249" w:right="500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516" w:space="1701"/>
            <w:col w:w="6783"/>
          </w:cols>
        </w:sectPr>
      </w:pPr>
      <w:rPr/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784943pt;width:480.255009pt;height:270.749994pt;mso-position-horizontal-relative:page;mso-position-vertical-relative:paragraph;z-index:-4336" coordorigin="1313,-5456" coordsize="9605,5415">
            <v:group style="position:absolute;left:1320;top:-5448;width:3665;height:5400" coordorigin="1320,-5448" coordsize="3665,5400">
              <v:shape style="position:absolute;left:1320;top:-5448;width:3665;height:5400" coordorigin="1320,-5448" coordsize="3665,5400" path="m1320,-5448l4985,-5448,4985,-48,1320,-48,1320,-5448e" filled="t" fillcolor="#262626" stroked="f">
                <v:path arrowok="t"/>
                <v:fill/>
              </v:shape>
              <v:shape style="position:absolute;left:1490;top:-3240;width:3118;height:2335" type="#_x0000_t75">
                <v:imagedata r:id="rId83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1" w:right="-10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8"/>
          <w:w w:val="79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01"/>
        </w:rPr>
        <w:t>1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3"/>
          <w:w w:val="107"/>
        </w:rPr>
        <w:t>.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-2"/>
          <w:w w:val="101"/>
        </w:rPr>
        <w:t>0</w:t>
      </w:r>
      <w:r>
        <w:rPr>
          <w:rFonts w:ascii="Times New Roman" w:hAnsi="Times New Roman" w:cs="Times New Roman" w:eastAsia="Times New Roman"/>
          <w:sz w:val="40"/>
          <w:szCs w:val="40"/>
          <w:color w:val="FFFFFF"/>
          <w:spacing w:val="0"/>
          <w:w w:val="101"/>
        </w:rPr>
        <w:t>1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SSR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exact"/>
        <w:ind w:right="175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4"/>
          <w:w w:val="74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ili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98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1614" w:space="2646"/>
            <w:col w:w="6740"/>
          </w:cols>
        </w:sectPr>
      </w:pPr>
      <w:rPr/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2" w:after="0" w:line="264" w:lineRule="exact"/>
        <w:ind w:left="4260" w:right="1813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8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8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5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1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6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6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6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8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69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8"/>
          <w:w w:val="8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9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1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4466" w:right="500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255009pt;height:270.75pt;mso-position-horizontal-relative:page;mso-position-vertical-relative:paragraph;z-index:-4335" coordorigin="1313,-5458" coordsize="9605,5415">
            <v:group style="position:absolute;left:1320;top:-5451;width:3665;height:5400" coordorigin="1320,-5451" coordsize="3665,5400">
              <v:shape style="position:absolute;left:1320;top:-5451;width:3665;height:5400" coordorigin="1320,-5451" coordsize="3665,5400" path="m1320,-5451l4985,-5451,4985,-51,1320,-51,1320,-5451e" filled="t" fillcolor="#262626" stroked="f">
                <v:path arrowok="t"/>
                <v:fill/>
              </v:shape>
              <v:shape style="position:absolute;left:5314;top:-4834;width:5309;height:1354" type="#_x0000_t75">
                <v:imagedata r:id="rId84" o:title=""/>
              </v:shape>
              <v:shape style="position:absolute;left:5314;top:-3447;width:5309;height:2743" type="#_x0000_t75">
                <v:imagedata r:id="rId8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9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3"/>
          <w:position w:val="-1"/>
        </w:rPr>
        <w:t>x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03" w:lineRule="exact"/>
        <w:ind w:left="17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5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u w:val="single" w:color="0000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  <w:u w:val="single" w:color="0000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  <w:u w:val="single" w:color="0000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u w:val="single" w:color="0000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  <w:u w:val="single" w:color="0000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u w:val="single" w:color="000000"/>
          <w:position w:val="-1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u w:val="single" w:color="0000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03" w:lineRule="exact"/>
        <w:ind w:left="1774" w:right="-20"/>
        <w:jc w:val="left"/>
        <w:tabs>
          <w:tab w:pos="53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8"/>
          <w:szCs w:val="18"/>
          <w:w w:val="75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position w:val="0"/>
        </w:rPr>
        <w:t>Q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  <w:position w:val="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90"/>
          <w:position w:val="0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  <w:position w:val="0"/>
        </w:rPr>
        <w:t>q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5"/>
          <w:position w:val="0"/>
        </w:rPr>
        <w:t>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  <w:position w:val="0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08"/>
          <w:position w:val="0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  <w:position w:val="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2"/>
          <w:position w:val="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90"/>
          <w:position w:val="0"/>
        </w:rPr>
        <w:t>v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2"/>
          <w:position w:val="0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03" w:lineRule="exact"/>
        <w:ind w:left="17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  <w:position w:val="-1"/>
        </w:rPr>
        <w:t>*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ll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position w:val="-1"/>
        </w:rPr>
        <w:t>rr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left="17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*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</w:p>
    <w:p>
      <w:pPr>
        <w:spacing w:before="0" w:after="0" w:line="195" w:lineRule="exact"/>
        <w:ind w:left="17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9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7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97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7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0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0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s.</w:t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03" w:lineRule="exact"/>
        <w:ind w:left="1774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x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96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4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3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2256;top:-3903;width:7848;height:566" coordorigin="2256,-3903" coordsize="7848,566">
              <v:shape style="position:absolute;left:2256;top:-3903;width:7848;height:566" coordorigin="2256,-3903" coordsize="7848,566" path="m2314,-3336l2261,-3371,2256,-3845,2260,-3868,2273,-3886,2290,-3898,2312,-3903,10049,-3903,10071,-3898,10088,-3886,10100,-3868,10104,-3394,10100,-3372,10088,-3353,10070,-3341,2314,-3336e" filled="t" fillcolor="#CCE2F4" stroked="f">
                <v:path arrowok="t"/>
                <v:fill/>
              </v:shape>
              <v:shape style="position:absolute;left:2422;top:-3785;width:326;height:329" type="#_x0000_t75">
                <v:imagedata r:id="rId87" o:title=""/>
              </v:shape>
            </v:group>
            <v:group style="position:absolute;left:2256;top:-3195;width:7848;height:566" coordorigin="2256,-3195" coordsize="7848,566">
              <v:shape style="position:absolute;left:2256;top:-3195;width:7848;height:566" coordorigin="2256,-3195" coordsize="7848,566" path="m2314,-2628l2291,-2632,2273,-2644,2261,-2662,2256,-3137,2260,-3159,2273,-3177,2290,-3189,2312,-3195,10049,-3195,10071,-3190,10088,-3177,10100,-3159,10104,-2683,10100,-2661,10087,-2643,10069,-2632,2314,-2628e" filled="t" fillcolor="#CCE2F4" stroked="f">
                <v:path arrowok="t"/>
                <v:fill/>
              </v:shape>
              <v:shape style="position:absolute;left:2422;top:-3077;width:326;height:326" type="#_x0000_t75">
                <v:imagedata r:id="rId88" o:title=""/>
              </v:shape>
            </v:group>
            <v:group style="position:absolute;left:2256;top:-2487;width:7848;height:566" coordorigin="2256,-2487" coordsize="7848,566">
              <v:shape style="position:absolute;left:2256;top:-2487;width:7848;height:566" coordorigin="2256,-2487" coordsize="7848,566" path="m2314,-1920l2291,-1924,2273,-1936,2261,-1954,2256,-2429,2260,-2451,2273,-2469,2290,-2481,2312,-2487,10049,-2487,10071,-2482,10088,-2469,10100,-2451,10104,-1975,10100,-1953,10087,-1935,10069,-1924,2314,-1920e" filled="t" fillcolor="#CCE2F4" stroked="f">
                <v:path arrowok="t"/>
                <v:fill/>
              </v:shape>
              <v:shape style="position:absolute;left:2422;top:-2364;width:326;height:326" type="#_x0000_t75">
                <v:imagedata r:id="rId89" o:title=""/>
              </v:shape>
            </v:group>
            <v:group style="position:absolute;left:2256;top:-1776;width:7848;height:566" coordorigin="2256,-1776" coordsize="7848,566">
              <v:shape style="position:absolute;left:2256;top:-1776;width:7848;height:566" coordorigin="2256,-1776" coordsize="7848,566" path="m2314,-1210l2261,-1244,2256,-1721,2261,-1743,2273,-1760,2292,-1772,10049,-1776,10071,-1772,10089,-1760,10100,-1741,10104,-1267,10100,-1245,10088,-1227,10070,-1214,2314,-1210e" filled="t" fillcolor="#CCE2F4" stroked="f">
                <v:path arrowok="t"/>
                <v:fill/>
              </v:shape>
            </v:group>
            <v:group style="position:absolute;left:2429;top:-1649;width:312;height:312" coordorigin="2429,-1649" coordsize="312,312">
              <v:shape style="position:absolute;left:2429;top:-1649;width:312;height:312" coordorigin="2429,-1649" coordsize="312,312" path="m2429,-1649l2741,-1649,2741,-1337,2429,-1337,2429,-1649e" filled="t" fillcolor="#1CACE4" stroked="f">
                <v:path arrowok="t"/>
                <v:fill/>
              </v:shape>
            </v:group>
            <v:group style="position:absolute;left:2256;top:-1068;width:7848;height:566" coordorigin="2256,-1068" coordsize="7848,566">
              <v:shape style="position:absolute;left:2256;top:-1068;width:7848;height:566" coordorigin="2256,-1068" coordsize="7848,566" path="m2314,-502l2261,-536,2256,-1013,2261,-1035,2273,-1052,2292,-1064,10049,-1068,10071,-1064,10089,-1052,10100,-1033,10104,-559,10100,-537,10088,-519,10070,-506,2314,-502e" filled="t" fillcolor="#CCE2F4" stroked="f">
                <v:path arrowok="t"/>
                <v:fill/>
              </v:shape>
              <v:shape style="position:absolute;left:2422;top:-951;width:326;height:326" type="#_x0000_t75">
                <v:imagedata r:id="rId90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30"/>
          <w:pgMar w:footer="604" w:header="111" w:top="360" w:bottom="800" w:left="1200" w:right="40"/>
          <w:footerReference w:type="default" r:id="rId86"/>
          <w:pgSz w:w="12240" w:h="15840"/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5" w:right="-94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5"/>
          <w:w w:val="73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8"/>
          <w:w w:val="10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3"/>
        </w:rPr>
        <w:t>p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4"/>
          <w:w w:val="79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2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8"/>
          <w:w w:val="10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9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4"/>
          <w:w w:val="10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0"/>
          <w:w w:val="11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1"/>
          <w:w w:val="10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6"/>
          <w:w w:val="11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79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1"/>
          <w:w w:val="104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91" w:after="0" w:line="175" w:lineRule="auto"/>
        <w:ind w:left="72" w:right="2334" w:firstLine="-72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4"/>
        </w:rPr>
        <w:t>1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4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4"/>
        </w:rPr>
        <w:t>0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4"/>
        </w:rPr>
        <w:t>2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61"/>
          <w:w w:val="94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1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6" w:after="0" w:line="240" w:lineRule="auto"/>
        <w:ind w:left="7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58" w:after="0" w:line="240" w:lineRule="auto"/>
        <w:ind w:left="7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6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6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2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75" w:lineRule="auto"/>
        <w:ind w:left="72" w:right="1735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7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6" w:after="0" w:line="240" w:lineRule="auto"/>
        <w:ind w:left="72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0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75" w:lineRule="auto"/>
        <w:ind w:left="72" w:right="2903" w:firstLine="648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7"/>
        </w:rPr>
        <w:t>ii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7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"/>
          <w:w w:val="8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3" w:after="0" w:line="240" w:lineRule="auto"/>
        <w:ind w:left="720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6"/>
        </w:rPr>
        <w:t>iii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6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083662"/>
          <w:spacing w:val="0"/>
          <w:w w:val="100"/>
        </w:rPr>
        <w:t></w:t>
      </w:r>
      <w:r>
        <w:rPr>
          <w:rFonts w:ascii="Times New Roman" w:hAnsi="Times New Roman" w:cs="Times New Roman" w:eastAsia="Times New Roman"/>
          <w:sz w:val="26"/>
          <w:szCs w:val="26"/>
          <w:color w:val="08366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7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6"/>
          <w:w w:val="9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9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4"/>
        </w:rPr>
        <w:t>1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4"/>
        </w:rPr>
        <w:t>0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4"/>
        </w:rPr>
        <w:t>1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4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75" w:lineRule="auto"/>
        <w:ind w:left="216" w:right="1992" w:firstLine="-216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083662"/>
          <w:spacing w:val="0"/>
          <w:w w:val="100"/>
        </w:rPr>
        <w:t></w:t>
      </w:r>
      <w:r>
        <w:rPr>
          <w:rFonts w:ascii="Times New Roman" w:hAnsi="Times New Roman" w:cs="Times New Roman" w:eastAsia="Times New Roman"/>
          <w:sz w:val="26"/>
          <w:szCs w:val="26"/>
          <w:color w:val="08366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2"/>
          <w:w w:val="78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7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809" w:space="1611"/>
            <w:col w:w="6580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255009pt;height:270.75pt;mso-position-horizontal-relative:page;mso-position-vertical-relative:paragraph;z-index:-4333" coordorigin="1313,-5458" coordsize="9605,5415">
            <v:group style="position:absolute;left:1320;top:-5451;width:3665;height:5400" coordorigin="1320,-5451" coordsize="3665,5400">
              <v:shape style="position:absolute;left:1320;top:-5451;width:3665;height:5400" coordorigin="1320,-5451" coordsize="3665,5400" path="m1320,-5451l4985,-5451,4985,-51,1320,-51,1320,-5451e" filled="t" fillcolor="#262626" stroked="f">
                <v:path arrowok="t"/>
                <v:fill/>
              </v:shape>
              <v:shape style="position:absolute;left:1714;top:-3204;width:2822;height:1879" type="#_x0000_t75">
                <v:imagedata r:id="rId9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4370" w:right="1942" w:firstLine="103"/>
        <w:jc w:val="left"/>
        <w:tabs>
          <w:tab w:pos="5440" w:val="left"/>
        </w:tabs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5.035889pt;margin-top:9.740582pt;width:107.621727pt;height:17.999953pt;mso-position-horizontal-relative:page;mso-position-vertical-relative:paragraph;z-index:-4330" type="#_x0000_t202" filled="f" stroked="f">
            <v:textbox inset="0,0,0,0">
              <w:txbxContent>
                <w:p>
                  <w:pPr>
                    <w:spacing w:before="0" w:after="0" w:line="360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6"/>
                      <w:w w:val="83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8"/>
                      <w:w w:val="104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5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7"/>
                      <w:w w:val="103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11"/>
                      <w:w w:val="101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9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10"/>
                      <w:w w:val="103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14"/>
                      <w:w w:val="11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11"/>
                      <w:w w:val="10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6"/>
                      <w:w w:val="117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7"/>
                      <w:w w:val="79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-8"/>
                      <w:w w:val="104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FFFFFF"/>
                      <w:spacing w:val="0"/>
                      <w:w w:val="103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8"/>
          <w:szCs w:val="28"/>
          <w:w w:val="79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1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1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1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5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9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6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96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6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6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8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spacing w:val="-2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spacing w:val="-21"/>
          <w:w w:val="9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spacing w:val="3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4466" w:right="500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784943pt;width:480.255009pt;height:270.749994pt;mso-position-horizontal-relative:page;mso-position-vertical-relative:paragraph;z-index:-4332" coordorigin="1313,-5456" coordsize="9605,5415">
            <v:group style="position:absolute;left:1320;top:-5448;width:3665;height:5400" coordorigin="1320,-5448" coordsize="3665,5400">
              <v:shape style="position:absolute;left:1320;top:-5448;width:3665;height:5400" coordorigin="1320,-5448" coordsize="3665,5400" path="m1320,-5448l4985,-5448,4985,-48,1320,-48,1320,-5448e" filled="t" fillcolor="#262626" stroked="f">
                <v:path arrowok="t"/>
                <v:fill/>
              </v:shape>
              <v:shape style="position:absolute;left:1918;top:-3209;width:2138;height:2141" type="#_x0000_t75">
                <v:imagedata r:id="rId92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9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79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4" w:after="0" w:line="242" w:lineRule="exact"/>
        <w:ind w:left="2100" w:right="2336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92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4" w:after="0" w:line="242" w:lineRule="exact"/>
        <w:ind w:left="2100" w:right="2463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w w:val="87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4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7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6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5"/>
          <w:w w:val="111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24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210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7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4"/>
          <w:w w:val="9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9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7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7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7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3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0" w:after="0" w:line="238" w:lineRule="exact"/>
        <w:ind w:left="210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31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2256;top:-3627;width:7848;height:826" coordorigin="2256,-3627" coordsize="7848,826">
              <v:shape style="position:absolute;left:2256;top:-3627;width:7848;height:826" coordorigin="2256,-3627" coordsize="7848,826" path="m2340,-2801l2280,-2826,2256,-3545,2259,-3567,2300,-3617,10022,-3627,10045,-3624,10095,-3584,10104,-2885,10101,-2862,10062,-2812,2340,-2801e" filled="t" fillcolor="#CDE9EB" stroked="f">
                <v:path arrowok="t"/>
                <v:fill/>
              </v:shape>
              <v:shape style="position:absolute;left:2498;top:-3447;width:473;height:466" type="#_x0000_t75">
                <v:imagedata r:id="rId93" o:title=""/>
              </v:shape>
            </v:group>
            <v:group style="position:absolute;left:2256;top:-2595;width:7848;height:826" coordorigin="2256,-2595" coordsize="7848,826">
              <v:shape style="position:absolute;left:2256;top:-2595;width:7848;height:826" coordorigin="2256,-2595" coordsize="7848,826" path="m2340,-1769l2280,-1794,2256,-2513,2259,-2535,2300,-2585,10022,-2595,10045,-2592,10095,-2552,10104,-1853,10101,-1830,10062,-1780,2340,-1769e" filled="t" fillcolor="#CDE9EB" stroked="f">
                <v:path arrowok="t"/>
                <v:fill/>
              </v:shape>
              <v:shape style="position:absolute;left:2498;top:-2419;width:473;height:473" type="#_x0000_t75">
                <v:imagedata r:id="rId94" o:title=""/>
              </v:shape>
            </v:group>
            <v:group style="position:absolute;left:2256;top:-1563;width:7848;height:826" coordorigin="2256,-1563" coordsize="7848,826">
              <v:shape style="position:absolute;left:2256;top:-1563;width:7848;height:826" coordorigin="2256,-1563" coordsize="7848,826" path="m2340,-737l2280,-762,2256,-1481,2259,-1503,2300,-1553,10022,-1563,10045,-1560,10095,-1520,10104,-821,10101,-798,10062,-748,2340,-737e" filled="t" fillcolor="#CDE9EB" stroked="f">
                <v:path arrowok="t"/>
                <v:fill/>
              </v:shape>
              <v:shape style="position:absolute;left:2498;top:-1385;width:473;height:470" type="#_x0000_t75">
                <v:imagedata r:id="rId9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79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88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0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615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3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3"/>
          <w:position w:val="-1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200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316" w:lineRule="exact"/>
        <w:ind w:left="2690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85"/>
          <w:position w:val="-1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12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12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12"/>
          <w:position w:val="-1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29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172;top:-3843;width:6420;height:751" type="#_x0000_t75">
                <v:imagedata r:id="rId96" o:title=""/>
              </v:shape>
              <v:shape style="position:absolute;left:2710;top:-2986;width:6420;height:746" type="#_x0000_t75">
                <v:imagedata r:id="rId97" o:title=""/>
              </v:shape>
              <v:shape style="position:absolute;left:8088;top:-3288;width:511;height:499" type="#_x0000_t75">
                <v:imagedata r:id="rId98" o:title=""/>
              </v:shape>
              <v:shape style="position:absolute;left:3101;top:-2129;width:6684;height:746" type="#_x0000_t75">
                <v:imagedata r:id="rId99" o:title=""/>
              </v:shape>
              <v:shape style="position:absolute;left:8618;top:-2429;width:518;height:497" type="#_x0000_t75">
                <v:imagedata r:id="rId100" o:title=""/>
              </v:shape>
              <v:shape style="position:absolute;left:3768;top:-1272;width:6422;height:746" type="#_x0000_t75">
                <v:imagedata r:id="rId101" o:title=""/>
              </v:shape>
              <v:shape style="position:absolute;left:9149;top:-1572;width:511;height:497" type="#_x0000_t75">
                <v:imagedata r:id="rId102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5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3"/>
          <w:w w:val="89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5"/>
          <w:w w:val="89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77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0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W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100"/>
        </w:rPr>
        <w:t>h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1"/>
          <w:w w:val="100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98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98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4"/>
          <w:w w:val="98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25"/>
          <w:w w:val="98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33"/>
          <w:w w:val="89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89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15"/>
          <w:w w:val="89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5"/>
          <w:w w:val="80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8"/>
          <w:w w:val="104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4"/>
          <w:w w:val="79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7"/>
          <w:w w:val="79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9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-6"/>
          <w:w w:val="11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3F3F3F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8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69"/>
        </w:rPr>
        <w:t>…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FF0000"/>
          <w:spacing w:val="0"/>
          <w:w w:val="97"/>
        </w:rPr>
        <w:t>!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2"/>
          <w:w w:val="93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1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1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1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1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2" w:lineRule="exact"/>
        <w:ind w:left="1128" w:right="2704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28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9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40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28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3955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2" w:after="0" w:line="240" w:lineRule="auto"/>
        <w:ind w:left="706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79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8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u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3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b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u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75" w:lineRule="exact"/>
        <w:ind w:left="706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87"/>
        </w:rPr>
        <w:t>D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0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1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75" w:lineRule="exact"/>
        <w:ind w:left="706" w:right="-106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79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"/>
          <w:w w:val="8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8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93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87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66" w:lineRule="exact"/>
        <w:ind w:left="706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0"/>
          <w:w w:val="84"/>
          <w:position w:val="-1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  <w:position w:val="-1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6"/>
          <w:position w:val="-1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24"/>
          <w:position w:val="-1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  <w:position w:val="-1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left="1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1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9"/>
          <w:w w:val="8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3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4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9" w:lineRule="auto"/>
        <w:ind w:right="225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1"/>
          <w:w w:val="8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8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0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4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4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23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3252" w:space="691"/>
            <w:col w:w="7057"/>
          </w:cols>
        </w:sectPr>
      </w:pPr>
      <w:rPr/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2" w:after="0" w:line="229" w:lineRule="auto"/>
        <w:ind w:left="3943" w:right="1865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1"/>
          <w:w w:val="8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82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2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2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5038;top:-3910;width:5369;height:958" coordorigin="5038,-3910" coordsize="5369,958">
              <v:shape style="position:absolute;left:5038;top:-3910;width:5369;height:958" coordorigin="5038,-3910" coordsize="5369,958" path="m5198,-2952l5132,-2966,5079,-3004,5046,-3059,5038,-3749,5039,-3772,5062,-3834,5107,-3881,5167,-3907,10248,-3910,10271,-3908,10333,-3885,10379,-3840,10404,-3779,10406,-3111,10405,-3087,10382,-3025,10337,-2979,10276,-2955,5198,-2952e" filled="t" fillcolor="#28C3CC" stroked="f">
                <v:path arrowok="t"/>
                <v:fill/>
              </v:shape>
            </v:group>
            <v:group style="position:absolute;left:5038;top:-5014;width:5369;height:958" coordorigin="5038,-5014" coordsize="5369,958">
              <v:shape style="position:absolute;left:5038;top:-5014;width:5369;height:958" coordorigin="5038,-5014" coordsize="5369,958" path="m5198,-4056l5133,-4070,5080,-4108,5046,-4164,5038,-4855,5039,-4879,5062,-4940,5108,-4986,5169,-5011,10248,-5014,10271,-5012,10333,-4989,10380,-4945,10404,-4883,10406,-4217,10405,-4194,10382,-4131,10338,-4084,10278,-4059,5198,-4056e" filled="t" fillcolor="#2683C6" stroked="f">
                <v:path arrowok="t"/>
                <v:fill/>
              </v:shape>
            </v:group>
            <v:group style="position:absolute;left:5038;top:-2803;width:5369;height:958" coordorigin="5038,-2803" coordsize="5369,958">
              <v:shape style="position:absolute;left:5038;top:-2803;width:5369;height:958" coordorigin="5038,-2803" coordsize="5369,958" path="m5198,-1846l5133,-1860,5080,-1898,5046,-1954,5038,-2645,5039,-2668,5062,-2729,5108,-2775,5169,-2801,10248,-2803,10271,-2802,10333,-2778,10380,-2733,10404,-2672,10406,-2007,10405,-1983,10382,-1921,10338,-1874,10278,-1849,5198,-1846e" filled="t" fillcolor="#42BA97" stroked="f">
                <v:path arrowok="t"/>
                <v:fill/>
              </v:shape>
            </v:group>
            <v:group style="position:absolute;left:5038;top:-1699;width:5369;height:960" coordorigin="5038,-1699" coordsize="5369,960">
              <v:shape style="position:absolute;left:5038;top:-1699;width:5369;height:960" coordorigin="5038,-1699" coordsize="5369,960" path="m5198,-739l5133,-753,5080,-791,5046,-847,5038,-1539,5039,-1562,5062,-1624,5107,-1671,5167,-1696,10248,-1699,10271,-1698,10333,-1675,10379,-1629,10404,-1568,10406,-900,10405,-877,10382,-815,10338,-768,10278,-742,5198,-739e" filled="t" fillcolor="#3D8752" stroked="f">
                <v:path arrowok="t"/>
                <v:fill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59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79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8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u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3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b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u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75" w:lineRule="exact"/>
        <w:ind w:left="559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87"/>
        </w:rPr>
        <w:t>D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0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1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75" w:lineRule="exact"/>
        <w:ind w:left="559" w:right="-116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79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"/>
          <w:w w:val="8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87"/>
        </w:rPr>
        <w:t>l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4"/>
          <w:w w:val="93"/>
        </w:rPr>
        <w:t>c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87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0"/>
        </w:rPr>
        <w:t>a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107"/>
        </w:rPr>
        <w:t>d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0" w:after="0" w:line="475" w:lineRule="exact"/>
        <w:ind w:left="559" w:right="-20"/>
        <w:jc w:val="left"/>
        <w:rPr>
          <w:rFonts w:ascii="Times New Roman" w:hAnsi="Times New Roman" w:cs="Times New Roman" w:eastAsia="Times New Roman"/>
          <w:sz w:val="44"/>
          <w:szCs w:val="44"/>
        </w:rPr>
      </w:pPr>
      <w:rPr/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10"/>
          <w:w w:val="84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6"/>
          <w:w w:val="113"/>
        </w:rPr>
        <w:t>e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p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3"/>
          <w:w w:val="107"/>
        </w:rPr>
        <w:t>o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6"/>
        </w:rPr>
        <w:t>r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24"/>
        </w:rPr>
        <w:t>t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2"/>
          <w:w w:val="87"/>
        </w:rPr>
        <w:t>i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-7"/>
          <w:w w:val="107"/>
        </w:rPr>
        <w:t>n</w:t>
      </w:r>
      <w:r>
        <w:rPr>
          <w:rFonts w:ascii="Times New Roman" w:hAnsi="Times New Roman" w:cs="Times New Roman" w:eastAsia="Times New Roman"/>
          <w:sz w:val="44"/>
          <w:szCs w:val="44"/>
          <w:color w:val="1382AC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44"/>
          <w:szCs w:val="44"/>
          <w:color w:val="000000"/>
          <w:spacing w:val="0"/>
          <w:w w:val="100"/>
        </w:rPr>
      </w:r>
    </w:p>
    <w:p>
      <w:pPr>
        <w:spacing w:before="37" w:after="0" w:line="320" w:lineRule="exact"/>
        <w:ind w:right="1851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11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11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11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11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2"/>
          <w:w w:val="11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90"/>
        </w:rPr>
        <w:t>v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6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0" w:lineRule="exact"/>
        <w:ind w:right="1730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1.360016pt;margin-top:-72.639771pt;width:296.399987pt;height:62.759994pt;mso-position-horizontal-relative:page;mso-position-vertical-relative:paragraph;z-index:-4327" type="#_x0000_t202" filled="f" stroked="f">
            <v:textbox inset="0,0,0,0">
              <w:txbxContent>
                <w:p>
                  <w:pPr>
                    <w:spacing w:before="3" w:after="0" w:line="130" w:lineRule="exact"/>
                    <w:jc w:val="left"/>
                    <w:rPr>
                      <w:sz w:val="13"/>
                      <w:szCs w:val="13"/>
                    </w:rPr>
                  </w:pPr>
                  <w:rPr/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before="0" w:after="0" w:line="320" w:lineRule="exact"/>
                    <w:ind w:left="149" w:right="207"/>
                    <w:jc w:val="left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11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1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11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11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2"/>
                      <w:w w:val="11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7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6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1.360016pt;margin-top:59.480251pt;width:296.399987pt;height:62.759995pt;mso-position-horizontal-relative:page;mso-position-vertical-relative:paragraph;z-index:-4325" type="#_x0000_t202" filled="f" stroked="f">
            <v:textbox inset="0,0,0,0">
              <w:txbxContent>
                <w:p>
                  <w:pPr>
                    <w:spacing w:before="3" w:after="0" w:line="130" w:lineRule="exact"/>
                    <w:jc w:val="left"/>
                    <w:rPr>
                      <w:sz w:val="13"/>
                      <w:szCs w:val="13"/>
                    </w:rPr>
                  </w:pPr>
                  <w:rPr/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before="0" w:after="0" w:line="320" w:lineRule="exact"/>
                    <w:ind w:left="149" w:right="456"/>
                    <w:jc w:val="left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7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3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4"/>
                      <w:w w:val="86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4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4"/>
                      <w:w w:val="90"/>
                    </w:rPr>
                    <w:t>k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98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8"/>
                    </w:rPr>
                    <w:t>x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8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9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7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7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7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7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0"/>
                    </w:rPr>
                    <w:t>k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9"/>
          <w:szCs w:val="29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81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15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98"/>
        </w:rPr>
        <w:t>w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8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8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1"/>
        </w:rPr>
        <w:t>SS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8"/>
          <w:w w:val="81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ss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6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0" w:lineRule="exact"/>
        <w:ind w:right="2100"/>
        <w:jc w:val="left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1.360016pt;margin-top:-72.761398pt;width:296.399987pt;height:62.759994pt;mso-position-horizontal-relative:page;mso-position-vertical-relative:paragraph;z-index:-4326" type="#_x0000_t202" filled="f" stroked="f">
            <v:textbox inset="0,0,0,0">
              <w:txbxContent>
                <w:p>
                  <w:pPr>
                    <w:spacing w:before="3" w:after="0" w:line="130" w:lineRule="exact"/>
                    <w:jc w:val="left"/>
                    <w:rPr>
                      <w:sz w:val="13"/>
                      <w:szCs w:val="13"/>
                    </w:rPr>
                  </w:pPr>
                  <w:rPr/>
                  <w:r>
                    <w:rPr>
                      <w:sz w:val="13"/>
                      <w:szCs w:val="13"/>
                    </w:rPr>
                  </w:r>
                </w:p>
                <w:p>
                  <w:pPr>
                    <w:spacing w:before="0" w:after="0" w:line="320" w:lineRule="exact"/>
                    <w:ind w:left="149" w:right="86"/>
                    <w:jc w:val="left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w w:val="75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3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81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1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2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2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15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2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2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98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8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98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8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1"/>
                    </w:rPr>
                    <w:t>SS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1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8"/>
                      <w:w w:val="8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,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7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6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6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6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6"/>
                    </w:rPr>
                    <w:t>ss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6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96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96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3"/>
                      <w:w w:val="9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FFFFFF"/>
                      <w:spacing w:val="0"/>
                      <w:w w:val="100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3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4"/>
          <w:w w:val="86"/>
        </w:rPr>
        <w:t>x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4"/>
          <w:w w:val="90"/>
        </w:rPr>
        <w:t>k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98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8"/>
        </w:rPr>
        <w:t>x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8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8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98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7"/>
          <w:w w:val="1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97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7"/>
        </w:rPr>
        <w:t>v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2"/>
          <w:w w:val="97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97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-1"/>
          <w:w w:val="90"/>
        </w:rPr>
        <w:t>k</w:t>
      </w:r>
      <w:r>
        <w:rPr>
          <w:rFonts w:ascii="Times New Roman" w:hAnsi="Times New Roman" w:cs="Times New Roman" w:eastAsia="Times New Roman"/>
          <w:sz w:val="29"/>
          <w:szCs w:val="29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9"/>
          <w:szCs w:val="2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3105" w:space="471"/>
            <w:col w:w="7424"/>
          </w:cols>
        </w:sectPr>
      </w:pPr>
      <w:rPr/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23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4627;top:-4623;width:5928;height:1255" type="#_x0000_t75">
                <v:imagedata r:id="rId103" o:title=""/>
              </v:shape>
              <v:shape style="position:absolute;left:4627;top:-3303;width:5928;height:1255" type="#_x0000_t75">
                <v:imagedata r:id="rId104" o:title=""/>
              </v:shape>
              <v:shape style="position:absolute;left:4627;top:-1980;width:5928;height:1255" type="#_x0000_t75">
                <v:imagedata r:id="rId10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9" w:after="0" w:line="240" w:lineRule="auto"/>
        <w:ind w:left="1056" w:right="-10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84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5"/>
          <w:w w:val="113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7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7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9"/>
          <w:w w:val="11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6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95"/>
        </w:rPr>
        <w:t>k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55" w:lineRule="auto"/>
        <w:ind w:left="468" w:right="136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8"/>
          <w:w w:val="79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52" w:lineRule="auto"/>
        <w:ind w:left="648" w:right="96" w:firstLine="-18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4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39" w:after="0" w:line="255" w:lineRule="auto"/>
        <w:ind w:left="648" w:right="698" w:firstLine="-18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4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4"/>
          <w:w w:val="9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4" w:lineRule="auto"/>
        <w:ind w:left="-22" w:right="-42" w:firstLine="3"/>
        <w:jc w:val="center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93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7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5"/>
          <w:w w:val="74"/>
        </w:rPr>
        <w:t>’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4" w:lineRule="auto"/>
        <w:ind w:right="2517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1"/>
          <w:w w:val="104"/>
        </w:rPr>
        <w:t>b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g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-7"/>
          <w:w w:val="100"/>
        </w:rPr>
        <w:t>r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5"/>
          <w:szCs w:val="25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54" w:lineRule="auto"/>
        <w:ind w:left="180" w:right="2480" w:firstLine="-18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41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5"/>
          <w:w w:val="9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79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6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6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3" w:equalWidth="0">
            <w:col w:w="3056" w:space="962"/>
            <w:col w:w="1714" w:space="1008"/>
            <w:col w:w="4260"/>
          </w:cols>
        </w:sectPr>
      </w:pPr>
      <w:rPr/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22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548;top:-3996;width:3482;height:2789" coordorigin="1548,-3996" coordsize="3482,2789">
              <v:shape style="position:absolute;left:1548;top:-3996;width:3482;height:2789" coordorigin="1548,-3996" coordsize="3482,2789" path="m4334,-1207l1548,-1207,1548,-3996,4334,-3996,5030,-2602,4334,-1207e" filled="t" fillcolor="#3D8752" stroked="f">
                <v:path arrowok="t"/>
                <v:fill/>
              </v:shape>
            </v:group>
            <v:group style="position:absolute;left:1548;top:-3996;width:3482;height:2789" coordorigin="1548,-3996" coordsize="3482,2789">
              <v:shape style="position:absolute;left:1548;top:-3996;width:3482;height:2789" coordorigin="1548,-3996" coordsize="3482,2789" path="m1548,-3996l4334,-3996,5030,-2602,4334,-1207,1548,-1207,1548,-3996xe" filled="f" stroked="t" strokeweight=".6pt" strokecolor="#FFFFFF">
                <v:path arrowok="t"/>
              </v:shape>
            </v:group>
            <v:group style="position:absolute;left:4334;top:-3996;width:3482;height:2789" coordorigin="4334,-3996" coordsize="3482,2789">
              <v:shape style="position:absolute;left:4334;top:-3996;width:3482;height:2789" coordorigin="4334,-3996" coordsize="3482,2789" path="m7121,-1207l4334,-1207,5030,-2602,4334,-3996,7121,-3996,7817,-2602,7121,-1207e" filled="t" fillcolor="#4D977B" stroked="f">
                <v:path arrowok="t"/>
                <v:fill/>
              </v:shape>
            </v:group>
            <v:group style="position:absolute;left:4334;top:-3996;width:3482;height:2789" coordorigin="4334,-3996" coordsize="3482,2789">
              <v:shape style="position:absolute;left:4334;top:-3996;width:3482;height:2789" coordorigin="4334,-3996" coordsize="3482,2789" path="m4334,-3996l7121,-3996,7817,-2602,7121,-1207,4334,-1207,5030,-2602,4334,-3996xe" filled="f" stroked="t" strokeweight=".6pt" strokecolor="#FFFFFF">
                <v:path arrowok="t"/>
              </v:shape>
            </v:group>
            <v:group style="position:absolute;left:7121;top:-3996;width:3485;height:2789" coordorigin="7121,-3996" coordsize="3485,2789">
              <v:shape style="position:absolute;left:7121;top:-3996;width:3485;height:2789" coordorigin="7121,-3996" coordsize="3485,2789" path="m9907,-1207l7121,-1207,7817,-2602,7121,-3996,9907,-3996,10606,-2602,9907,-1207e" filled="t" fillcolor="#62A39E" stroked="f">
                <v:path arrowok="t"/>
                <v:fill/>
              </v:shape>
            </v:group>
            <v:group style="position:absolute;left:7121;top:-3996;width:3485;height:2789" coordorigin="7121,-3996" coordsize="3485,2789">
              <v:shape style="position:absolute;left:7121;top:-3996;width:3485;height:2789" coordorigin="7121,-3996" coordsize="3485,2789" path="m7121,-3996l9907,-3996,10606,-2602,9907,-1207,7121,-1207,7817,-2602,7121,-3996xe" filled="f" stroked="t" strokeweight=".6pt" strokecolor="#FFFFF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9" w:lineRule="auto"/>
        <w:ind w:left="837" w:right="-37" w:firstLine="2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9" w:lineRule="auto"/>
        <w:ind w:left="907" w:right="48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9" w:lineRule="auto"/>
        <w:ind w:left="888" w:right="33" w:firstLine="-1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;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40"/>
          <w:szCs w:val="4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4"/>
          <w:w w:val="84"/>
        </w:rPr>
        <w:t>B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5"/>
          <w:w w:val="113"/>
        </w:rPr>
        <w:t>e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7"/>
        </w:rPr>
        <w:t>n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6"/>
          <w:w w:val="107"/>
        </w:rPr>
        <w:t>h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9"/>
          <w:w w:val="111"/>
        </w:rPr>
        <w:t>a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2"/>
          <w:w w:val="106"/>
        </w:rPr>
        <w:t>r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-8"/>
          <w:w w:val="95"/>
        </w:rPr>
        <w:t>k</w:t>
      </w:r>
      <w:r>
        <w:rPr>
          <w:rFonts w:ascii="Times New Roman" w:hAnsi="Times New Roman" w:cs="Times New Roman" w:eastAsia="Times New Roman"/>
          <w:sz w:val="40"/>
          <w:szCs w:val="40"/>
          <w:color w:val="3F3F3F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9" w:lineRule="auto"/>
        <w:ind w:left="1060" w:right="3580" w:firstLine="-2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5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s.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9" w:lineRule="auto"/>
        <w:ind w:left="1000" w:right="3520" w:firstLine="-2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FFFFFF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38"/>
        </w:rPr>
        <w:t>/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3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3475" w:space="259"/>
            <w:col w:w="7266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02" w:lineRule="exact"/>
        <w:ind w:left="4560" w:right="4913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21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1949;top:-1834;width:2815;height:1409" coordorigin="1949,-1834" coordsize="2815,1409">
              <v:shape style="position:absolute;left:1949;top:-1834;width:2815;height:1409" coordorigin="1949,-1834" coordsize="2815,1409" path="m2088,-425l2024,-441,1975,-484,1950,-545,1949,-1692,1951,-1716,1976,-1777,2025,-1819,4622,-1834,4646,-1832,4706,-1807,4748,-1758,4764,-1693,4764,-567,4762,-544,4737,-484,4688,-441,4623,-425,2088,-425e" filled="t" fillcolor="#1CACE4" stroked="f">
                <v:path arrowok="t"/>
                <v:fill/>
              </v:shape>
            </v:group>
            <v:group style="position:absolute;left:1949;top:-1834;width:2815;height:1409" coordorigin="1949,-1834" coordsize="2815,1409">
              <v:shape style="position:absolute;left:1949;top:-1834;width:2815;height:1409" coordorigin="1949,-1834" coordsize="2815,1409" path="m1949,-1692l1965,-1758,2007,-1807,2067,-1832,4622,-1834,4646,-1832,4706,-1807,4748,-1758,4764,-1693,4764,-567,4762,-544,4737,-484,4688,-441,4623,-425,2088,-425,2065,-427,2005,-453,1964,-503,1949,-1692xe" filled="f" stroked="t" strokeweight=".6pt" strokecolor="#FFFFFF">
                <v:path arrowok="t"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961;top:-5014;width:2815;height:1409" coordorigin="1961,-5014" coordsize="2815,1409">
              <v:shape style="position:absolute;left:1961;top:-5014;width:2815;height:1409" coordorigin="1961,-5014" coordsize="2815,1409" path="m2100,-3605l2036,-3621,1987,-3664,1962,-3725,1961,-4872,1963,-4896,1988,-4957,2037,-4999,4634,-5014,4658,-5012,4718,-4987,4760,-4938,4776,-4873,4776,-3747,4774,-3724,4749,-3664,4700,-3621,4635,-3605,2100,-3605e" filled="t" fillcolor="#1CACE4" stroked="f">
                <v:path arrowok="t"/>
                <v:fill/>
              </v:shape>
            </v:group>
            <v:group style="position:absolute;left:1961;top:-5014;width:2815;height:1409" coordorigin="1961,-5014" coordsize="2815,1409">
              <v:shape style="position:absolute;left:1961;top:-5014;width:2815;height:1409" coordorigin="1961,-5014" coordsize="2815,1409" path="m1961,-4872l1977,-4938,2019,-4987,2079,-5012,4634,-5014,4658,-5012,4718,-4987,4760,-4938,4776,-4873,4776,-3747,4774,-3724,4749,-3664,4700,-3621,4635,-3605,2100,-3605,2077,-3607,2017,-3633,1976,-3683,1961,-4872xe" filled="f" stroked="t" strokeweight=".6pt" strokecolor="#FFFFFF">
                <v:path arrowok="t"/>
              </v:shape>
            </v:group>
            <v:group style="position:absolute;left:1949;top:-3454;width:2815;height:1409" coordorigin="1949,-3454" coordsize="2815,1409">
              <v:shape style="position:absolute;left:1949;top:-3454;width:2815;height:1409" coordorigin="1949,-3454" coordsize="2815,1409" path="m2088,-2045l2024,-2061,1975,-2103,1950,-2165,1949,-3312,1951,-3336,1976,-3397,2025,-3439,4622,-3454,4646,-3452,4706,-3427,4748,-3378,4764,-3313,4764,-2187,4762,-2163,4737,-2103,4688,-2061,4623,-2045,2088,-2045e" filled="t" fillcolor="#1CACE4" stroked="f">
                <v:path arrowok="t"/>
                <v:fill/>
              </v:shape>
            </v:group>
            <v:group style="position:absolute;left:1949;top:-3454;width:2815;height:1409" coordorigin="1949,-3454" coordsize="2815,1409">
              <v:shape style="position:absolute;left:1949;top:-3454;width:2815;height:1409" coordorigin="1949,-3454" coordsize="2815,1409" path="m1949,-3312l1965,-3378,2007,-3427,2067,-3452,4622,-3454,4646,-3452,4706,-3427,4748,-3378,4764,-3313,4764,-2187,4762,-2163,4737,-2103,4688,-2061,4623,-2045,2088,-2045,2065,-2047,2005,-2072,1964,-2122,1949,-3312xe" filled="f" stroked="t" strokeweight=".6pt" strokecolor="#FFFFFF">
                <v:path arrowok="t"/>
              </v:shape>
            </v:group>
            <v:group style="position:absolute;left:4764;top:-3559;width:1126;height:809" coordorigin="4764,-3559" coordsize="1126,809">
              <v:shape style="position:absolute;left:4764;top:-3559;width:1126;height:809" coordorigin="4764,-3559" coordsize="1126,809" path="m4764,-2751l5890,-3559e" filled="f" stroked="t" strokeweight=".6pt" strokecolor="#2683C6">
                <v:path arrowok="t"/>
              </v:shape>
            </v:group>
            <v:group style="position:absolute;left:5890;top:-4263;width:2818;height:1406" coordorigin="5890,-4263" coordsize="2818,1406">
              <v:shape style="position:absolute;left:5890;top:-4263;width:2818;height:1406" coordorigin="5890,-4263" coordsize="2818,1406" path="m6031,-2856l5966,-2872,5917,-2914,5891,-2974,5890,-4123,5892,-4146,5918,-4206,5968,-4248,8566,-4263,8589,-4261,8650,-4235,8692,-4186,8707,-2995,8705,-2973,8680,-2913,8630,-2871,6031,-2856e" filled="t" fillcolor="#2683C6" stroked="f">
                <v:path arrowok="t"/>
                <v:fill/>
              </v:shape>
            </v:group>
            <v:group style="position:absolute;left:5890;top:-4263;width:2818;height:1406" coordorigin="5890,-4263" coordsize="2818,1406">
              <v:shape style="position:absolute;left:5890;top:-4263;width:2818;height:1406" coordorigin="5890,-4263" coordsize="2818,1406" path="m5890,-4123l5906,-4188,5949,-4236,6010,-4261,8566,-4263,8589,-4261,8650,-4235,8692,-4186,8707,-2995,8705,-2973,8680,-2913,8630,-2871,6031,-2856,6008,-2858,5948,-2883,5905,-2932,5890,-4123xe" filled="f" stroked="t" strokeweight=".6pt" strokecolor="#FFFFFF">
                <v:path arrowok="t"/>
              </v:shape>
            </v:group>
            <v:group style="position:absolute;left:4764;top:-2751;width:1126;height:811" coordorigin="4764,-2751" coordsize="1126,811">
              <v:shape style="position:absolute;left:4764;top:-2751;width:1126;height:811" coordorigin="4764,-2751" coordsize="1126,811" path="m4764,-2751l5890,-1939e" filled="f" stroked="t" strokeweight=".6pt" strokecolor="#2683C6">
                <v:path arrowok="t"/>
              </v:shape>
            </v:group>
            <v:group style="position:absolute;left:5890;top:-2645;width:2818;height:1409" coordorigin="5890,-2645" coordsize="2818,1409">
              <v:shape style="position:absolute;left:5890;top:-2645;width:2818;height:1409" coordorigin="5890,-2645" coordsize="2818,1409" path="m6031,-1236l5966,-1252,5917,-1294,5891,-1354,5890,-2503,5891,-2526,5917,-2586,5967,-2629,6031,-2645,8566,-2645,8631,-2629,8680,-2587,8705,-2526,8707,-1375,8705,-1353,8680,-1293,8630,-1251,6031,-1236e" filled="t" fillcolor="#2683C6" stroked="f">
                <v:path arrowok="t"/>
                <v:fill/>
              </v:shape>
            </v:group>
            <v:group style="position:absolute;left:5890;top:-2645;width:2818;height:1409" coordorigin="5890,-2645" coordsize="2818,1409">
              <v:shape style="position:absolute;left:5890;top:-2645;width:2818;height:1409" coordorigin="5890,-2645" coordsize="2818,1409" path="m5890,-2503l5906,-2568,5948,-2617,6008,-2643,8566,-2645,8589,-2643,8650,-2617,8691,-2568,8707,-2504,8707,-1375,8705,-1353,8680,-1293,8630,-1251,6031,-1236,6008,-1238,5948,-1263,5905,-1312,5890,-2503xe" filled="f" stroked="t" strokeweight=".6pt" strokecolor="#FFFFF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88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6" w:lineRule="exact"/>
        <w:ind w:left="1128" w:right="2479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1"/>
          <w:w w:val="87"/>
        </w:rPr>
        <w:t>“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87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7"/>
          <w:w w:val="87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8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18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7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18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7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4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5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b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1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4"/>
          <w:w w:val="101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18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87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92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u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24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9"/>
          <w:w w:val="100"/>
        </w:rPr>
        <w:t>k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67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18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1"/>
          <w:w w:val="100"/>
        </w:rPr>
        <w:t>.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62"/>
          <w:w w:val="10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85"/>
        </w:rPr>
        <w:t>(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5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85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85"/>
        </w:rPr>
        <w:t>C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85"/>
        </w:rPr>
        <w:t>-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1"/>
          <w:w w:val="85"/>
        </w:rPr>
        <w:t>P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6"/>
          <w:w w:val="85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6"/>
        </w:rPr>
        <w:t>5</w:t>
      </w:r>
      <w:r>
        <w:rPr>
          <w:rFonts w:ascii="Times New Roman" w:hAnsi="Times New Roman" w:cs="Times New Roman" w:eastAsia="Times New Roman"/>
          <w:sz w:val="21"/>
          <w:szCs w:val="21"/>
          <w:color w:val="3F3F3F"/>
          <w:spacing w:val="1"/>
          <w:w w:val="106"/>
          <w:position w:val="10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color w:val="3F3F3F"/>
          <w:spacing w:val="0"/>
          <w:w w:val="106"/>
          <w:position w:val="10"/>
        </w:rPr>
        <w:t>h</w:t>
      </w:r>
      <w:r>
        <w:rPr>
          <w:rFonts w:ascii="Times New Roman" w:hAnsi="Times New Roman" w:cs="Times New Roman" w:eastAsia="Times New Roman"/>
          <w:sz w:val="21"/>
          <w:szCs w:val="21"/>
          <w:color w:val="3F3F3F"/>
          <w:spacing w:val="19"/>
          <w:w w:val="106"/>
          <w:position w:val="1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79"/>
          <w:position w:val="0"/>
        </w:rPr>
        <w:t>E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24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87"/>
          <w:position w:val="0"/>
        </w:rPr>
        <w:t>i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83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5"/>
          <w:w w:val="124"/>
          <w:position w:val="0"/>
        </w:rPr>
        <w:t>t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18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  <w:position w:val="0"/>
        </w:rPr>
        <w:t>n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18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5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5"/>
          <w:position w:val="0"/>
        </w:rPr>
        <w:t>d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1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2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2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-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1"/>
          <w:w w:val="100"/>
          <w:position w:val="0"/>
        </w:rPr>
        <w:t>a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  <w:position w:val="0"/>
        </w:rPr>
        <w:t>r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3"/>
          <w:w w:val="100"/>
          <w:position w:val="0"/>
        </w:rPr>
        <w:t>y</w:t>
      </w:r>
      <w:r>
        <w:rPr>
          <w:rFonts w:ascii="Times New Roman" w:hAnsi="Times New Roman" w:cs="Times New Roman" w:eastAsia="Times New Roman"/>
          <w:sz w:val="32"/>
          <w:szCs w:val="32"/>
          <w:color w:val="3F3F3F"/>
          <w:spacing w:val="0"/>
          <w:w w:val="100"/>
          <w:position w:val="0"/>
        </w:rPr>
        <w:t>)</w:t>
      </w:r>
      <w:r>
        <w:rPr>
          <w:rFonts w:ascii="Times New Roman" w:hAnsi="Times New Roman" w:cs="Times New Roman" w:eastAsia="Times New Roman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20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86.400002pt;margin-top:113.270088pt;width:460.080002pt;height:125.640002pt;mso-position-horizontal-relative:page;mso-position-vertical-relative:paragraph;z-index:-4319" coordorigin="1728,2265" coordsize="9202,2513">
            <v:group style="position:absolute;left:1738;top:2275;width:9182;height:2494" coordorigin="1738,2275" coordsize="9182,2494">
              <v:shape style="position:absolute;left:1738;top:2275;width:9182;height:2494" coordorigin="1738,2275" coordsize="9182,2494" path="m10920,3895l1738,3895,1738,2275,10920,2275,10920,3895e" filled="t" fillcolor="#1CACE4" stroked="f">
                <v:path arrowok="t"/>
                <v:fill/>
              </v:shape>
              <v:shape style="position:absolute;left:1738;top:2275;width:9182;height:2494" coordorigin="1738,2275" coordsize="9182,2494" path="m6641,4147l6017,4147,6017,3895,6641,3895,6641,4147e" filled="t" fillcolor="#1CACE4" stroked="f">
                <v:path arrowok="t"/>
                <v:fill/>
              </v:shape>
              <v:shape style="position:absolute;left:1738;top:2275;width:9182;height:2494" coordorigin="1738,2275" coordsize="9182,2494" path="m6329,4769l5707,4147,6953,4147,6329,4769e" filled="t" fillcolor="#1CACE4" stroked="f">
                <v:path arrowok="t"/>
                <v:fill/>
              </v:shape>
            </v:group>
            <v:group style="position:absolute;left:1738;top:2275;width:9182;height:2494" coordorigin="1738,2275" coordsize="9182,2494">
              <v:shape style="position:absolute;left:1738;top:2275;width:9182;height:2494" coordorigin="1738,2275" coordsize="9182,2494" path="m10920,3895l6641,3895,6641,4147,6953,4147,6329,4769,5707,4147,6017,4147,6017,3895,1738,3895,1738,2275,10920,2275,10920,3895xe" filled="f" stroked="t" strokeweight=".96pt" strokecolor="#FFFFFF">
                <v:path arrowok="t"/>
              </v:shape>
              <v:shape style="position:absolute;left:1728;top:3137;width:9192;height:773" type="#_x0000_t75">
                <v:imagedata r:id="rId106" o:title="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0.4" w:type="dxa"/>
      </w:tblPr>
      <w:tblGrid/>
      <w:tr>
        <w:trPr>
          <w:trHeight w:val="3295" w:hRule="exact"/>
        </w:trPr>
        <w:tc>
          <w:tcPr>
            <w:tcW w:w="9578" w:type="dxa"/>
            <w:gridSpan w:val="2"/>
            <w:tcBorders>
              <w:top w:val="single" w:sz="7.68" w:space="0" w:color="000000"/>
              <w:bottom w:val="single" w:sz="7.68" w:space="0" w:color="FFFFFF"/>
              <w:left w:val="single" w:sz="7.68" w:space="0" w:color="000000"/>
              <w:right w:val="single" w:sz="7.68" w:space="0" w:color="000000"/>
            </w:tcBorders>
          </w:tcPr>
          <w:p>
            <w:pPr>
              <w:spacing w:before="56" w:after="0" w:line="240" w:lineRule="auto"/>
              <w:ind w:left="163" w:right="-20"/>
              <w:jc w:val="left"/>
              <w:rPr>
                <w:rFonts w:ascii="Times New Roman" w:hAnsi="Times New Roman" w:cs="Times New Roman" w:eastAsia="Times New Roman"/>
                <w:sz w:val="48"/>
                <w:szCs w:val="48"/>
              </w:rPr>
            </w:pPr>
            <w:rPr/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1"/>
                <w:w w:val="91"/>
              </w:rPr>
              <w:t>A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8"/>
                <w:w w:val="91"/>
              </w:rPr>
              <w:t>n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5"/>
                <w:w w:val="91"/>
              </w:rPr>
              <w:t>a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91"/>
              </w:rPr>
              <w:t>l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9"/>
                <w:w w:val="91"/>
              </w:rPr>
              <w:t>y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7"/>
                <w:w w:val="91"/>
              </w:rPr>
              <w:t>s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5"/>
                <w:w w:val="91"/>
              </w:rPr>
              <w:t>i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3"/>
                <w:w w:val="91"/>
              </w:rPr>
              <w:t>s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91"/>
              </w:rPr>
              <w:t>: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13"/>
                <w:w w:val="91"/>
              </w:rPr>
              <w:t> 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100"/>
              </w:rPr>
              <w:t>W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4"/>
                <w:w w:val="100"/>
              </w:rPr>
              <w:t>h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1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1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5"/>
                <w:w w:val="79"/>
              </w:rPr>
              <w:t>i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117"/>
              </w:rPr>
              <w:t>t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18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-5"/>
                <w:w w:val="79"/>
              </w:rPr>
              <w:t>i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3F3F3F"/>
                <w:spacing w:val="0"/>
                <w:w w:val="99"/>
              </w:rPr>
              <w:t>s</w:t>
            </w:r>
            <w:r>
              <w:rPr>
                <w:rFonts w:ascii="Times New Roman" w:hAnsi="Times New Roman" w:cs="Times New Roman" w:eastAsia="Times New Roman"/>
                <w:sz w:val="48"/>
                <w:szCs w:val="48"/>
                <w:color w:val="000000"/>
                <w:spacing w:val="0"/>
                <w:w w:val="100"/>
              </w:rPr>
            </w:r>
          </w:p>
          <w:p>
            <w:pPr>
              <w:spacing w:before="3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682" w:right="-2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P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5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2"/>
                <w:w w:val="100"/>
              </w:rPr>
              <w:t>c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3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2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h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3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111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3"/>
                <w:w w:val="86"/>
              </w:rPr>
              <w:t>x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7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2"/>
              </w:rPr>
              <w:t>m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11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p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100"/>
              </w:rPr>
              <w:t>f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m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2"/>
                <w:w w:val="100"/>
              </w:rPr>
              <w:t>c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40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3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d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d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4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d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4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11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3"/>
                <w:w w:val="82"/>
              </w:rPr>
              <w:t>l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7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1"/>
                <w:w w:val="119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1"/>
                <w:w w:val="104"/>
              </w:rPr>
              <w:t>h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3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104"/>
              </w:rPr>
              <w:t>p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1"/>
                <w:w w:val="100"/>
              </w:rPr>
              <w:t>b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2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100"/>
              </w:rPr>
              <w:t>w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n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5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3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2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  <w:t>f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000000"/>
                <w:spacing w:val="0"/>
                <w:w w:val="100"/>
              </w:rPr>
            </w:r>
          </w:p>
          <w:p>
            <w:pPr>
              <w:spacing w:before="0" w:after="0" w:line="286" w:lineRule="exact"/>
              <w:ind w:left="882" w:right="730"/>
              <w:jc w:val="center"/>
              <w:tabs>
                <w:tab w:pos="4280" w:val="left"/>
                <w:tab w:pos="8720" w:val="left"/>
              </w:tabs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Pr/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w w:val="99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w w:val="99"/>
                <w:u w:val="single" w:color="3F3F3F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w w:val="100"/>
                <w:u w:val="single" w:color="3F3F3F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w w:val="100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w w:val="100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1"/>
                <w:w w:val="119"/>
                <w:u w:val="single" w:color="3F3F3F"/>
              </w:rPr>
              <w:t>t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1"/>
                <w:w w:val="119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  <w:u w:val="single" w:color="3F3F3F"/>
              </w:rPr>
              <w:t>h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11"/>
                <w:u w:val="single" w:color="3F3F3F"/>
              </w:rPr>
              <w:t>e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11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11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99"/>
                <w:u w:val="single" w:color="3F3F3F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99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4"/>
                <w:w w:val="99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  <w:u w:val="single" w:color="3F3F3F"/>
              </w:rPr>
              <w:t>p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4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5"/>
                <w:w w:val="104"/>
                <w:u w:val="single" w:color="3F3F3F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5"/>
                <w:w w:val="104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5"/>
                <w:u w:val="single" w:color="3F3F3F"/>
              </w:rPr>
              <w:t>o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1"/>
                <w:w w:val="105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93"/>
                <w:u w:val="single" w:color="3F3F3F"/>
              </w:rPr>
              <w:t>g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93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4"/>
                <w:u w:val="single" w:color="3F3F3F"/>
              </w:rPr>
              <w:t>r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-2"/>
                <w:w w:val="104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7"/>
                <w:u w:val="single" w:color="3F3F3F"/>
              </w:rPr>
              <w:t>a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7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2"/>
                <w:u w:val="single" w:color="3F3F3F"/>
              </w:rPr>
              <w:t>m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2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2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99"/>
                <w:u w:val="single" w:color="3F3F3F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  <w:u w:val="single" w:color="3F3F3F"/>
              </w:rPr>
              <w:tab/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  <w:u w:val="single" w:color="3F3F3F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FFFFFF"/>
                <w:spacing w:val="0"/>
                <w:w w:val="100"/>
              </w:rPr>
            </w:r>
            <w:r>
              <w:rPr>
                <w:rFonts w:ascii="Times New Roman" w:hAnsi="Times New Roman" w:cs="Times New Roman" w:eastAsia="Times New Roman"/>
                <w:sz w:val="26"/>
                <w:szCs w:val="26"/>
                <w:color w:val="000000"/>
                <w:spacing w:val="0"/>
                <w:w w:val="100"/>
              </w:rPr>
            </w:r>
          </w:p>
          <w:p>
            <w:pPr>
              <w:spacing w:before="2" w:after="0" w:line="160" w:lineRule="exact"/>
              <w:jc w:val="left"/>
              <w:rPr>
                <w:sz w:val="16"/>
                <w:szCs w:val="16"/>
              </w:rPr>
            </w:pPr>
            <w:rPr/>
            <w:r>
              <w:rPr>
                <w:sz w:val="16"/>
                <w:szCs w:val="16"/>
              </w:rPr>
            </w:r>
          </w:p>
          <w:p>
            <w:pPr>
              <w:spacing w:before="0" w:after="0" w:line="192" w:lineRule="exact"/>
              <w:ind w:left="494" w:right="-20"/>
              <w:jc w:val="left"/>
              <w:tabs>
                <w:tab w:pos="6620" w:val="left"/>
              </w:tabs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w w:val="81"/>
              </w:rPr>
              <w:t>B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12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5"/>
              </w:rPr>
              <w:t>c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</w:rPr>
              <w:t>h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"/>
                <w:w w:val="103"/>
              </w:rPr>
              <w:t>m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8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1"/>
              </w:rPr>
              <w:t>k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0"/>
                <w:position w:val="-4"/>
              </w:rPr>
              <w:t>P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2"/>
                <w:w w:val="100"/>
                <w:position w:val="-4"/>
              </w:rPr>
              <w:t>r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0"/>
                <w:position w:val="-4"/>
              </w:rPr>
              <w:t>o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-4"/>
              </w:rPr>
              <w:t>c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1"/>
                <w:w w:val="100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-4"/>
              </w:rPr>
              <w:t>ss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2"/>
                <w:w w:val="100"/>
                <w:position w:val="-4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1"/>
                <w:w w:val="100"/>
                <w:position w:val="-4"/>
              </w:rPr>
              <w:t>t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-4"/>
              </w:rPr>
              <w:t>o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1"/>
                <w:w w:val="100"/>
                <w:position w:val="-4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3"/>
                <w:w w:val="111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5"/>
                <w:w w:val="86"/>
                <w:position w:val="-4"/>
              </w:rPr>
              <w:t>x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7"/>
                <w:position w:val="-4"/>
              </w:rPr>
              <w:t>a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2"/>
                <w:position w:val="-4"/>
              </w:rPr>
              <w:t>m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82"/>
                <w:position w:val="-4"/>
              </w:rPr>
              <w:t>i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4"/>
                <w:position w:val="-4"/>
              </w:rPr>
              <w:t>n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11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2"/>
                <w:w w:val="100"/>
                <w:position w:val="-4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-4"/>
              </w:rPr>
              <w:t>“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0"/>
                <w:position w:val="-4"/>
              </w:rPr>
              <w:t>t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2"/>
                <w:w w:val="100"/>
                <w:position w:val="-4"/>
              </w:rPr>
              <w:t>r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1"/>
                <w:w w:val="100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0"/>
                <w:position w:val="-4"/>
              </w:rPr>
              <w:t>n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0"/>
                <w:position w:val="-4"/>
              </w:rPr>
              <w:t>d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-4"/>
              </w:rPr>
              <w:t>s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21"/>
                <w:w w:val="100"/>
                <w:position w:val="-4"/>
              </w:rPr>
              <w:t> 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04"/>
                <w:position w:val="-4"/>
              </w:rPr>
              <w:t>o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4"/>
                <w:w w:val="89"/>
                <w:position w:val="-4"/>
              </w:rPr>
              <w:t>v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11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4"/>
                <w:position w:val="-4"/>
              </w:rPr>
              <w:t>r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0"/>
              </w:rPr>
            </w:r>
          </w:p>
          <w:p>
            <w:pPr>
              <w:spacing w:before="0" w:after="0" w:line="226" w:lineRule="exact"/>
              <w:ind w:left="494" w:right="-20"/>
              <w:jc w:val="left"/>
              <w:tabs>
                <w:tab w:pos="3660" w:val="left"/>
                <w:tab w:pos="6620" w:val="left"/>
              </w:tabs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2"/>
                <w:position w:val="-3"/>
              </w:rPr>
              <w:t>•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"/>
                <w:w w:val="142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5"/>
                <w:position w:val="-3"/>
              </w:rPr>
              <w:t>H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5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5"/>
                <w:position w:val="-3"/>
              </w:rPr>
              <w:t>w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95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d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s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4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"/>
                <w:w w:val="100"/>
                <w:position w:val="-3"/>
              </w:rPr>
              <w:t>y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u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00"/>
                <w:position w:val="-3"/>
              </w:rPr>
              <w:t>d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100"/>
                <w:position w:val="-3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00"/>
                <w:position w:val="-3"/>
              </w:rPr>
              <w:t>t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0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“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"/>
                <w:w w:val="100"/>
                <w:position w:val="-3"/>
              </w:rPr>
              <w:t>m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s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u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100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3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00"/>
                <w:position w:val="-3"/>
              </w:rPr>
              <w:t>u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p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”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00"/>
                <w:position w:val="-3"/>
              </w:rPr>
              <w:t>t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0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t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00"/>
                <w:position w:val="-3"/>
              </w:rPr>
              <w:t>h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9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5"/>
              </w:rPr>
              <w:t>P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100"/>
                <w:position w:val="5"/>
              </w:rPr>
              <w:t>r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00"/>
                <w:position w:val="5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5"/>
              </w:rPr>
              <w:t>c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00"/>
                <w:position w:val="5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100"/>
                <w:position w:val="5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5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2"/>
                <w:w w:val="100"/>
                <w:position w:val="5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3"/>
                <w:w w:val="100"/>
                <w:position w:val="5"/>
              </w:rPr>
              <w:t>t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5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5"/>
                <w:w w:val="100"/>
                <w:position w:val="5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5"/>
              </w:rPr>
              <w:t>i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5"/>
              </w:rPr>
              <w:t>d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12"/>
                <w:position w:val="5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5"/>
              </w:rPr>
              <w:t>n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3"/>
                <w:w w:val="120"/>
                <w:position w:val="5"/>
              </w:rPr>
              <w:t>t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5"/>
              </w:rPr>
              <w:t>i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92"/>
                <w:position w:val="5"/>
              </w:rPr>
              <w:t>f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90"/>
                <w:position w:val="5"/>
              </w:rPr>
              <w:t>y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6"/>
                <w:w w:val="100"/>
                <w:position w:val="5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3"/>
                <w:w w:val="95"/>
                <w:position w:val="5"/>
              </w:rPr>
              <w:t>c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6"/>
                <w:position w:val="5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5"/>
                <w:position w:val="5"/>
              </w:rPr>
              <w:t>r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105"/>
                <w:position w:val="5"/>
              </w:rPr>
              <w:t>r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12"/>
                <w:position w:val="5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5"/>
              </w:rPr>
              <w:t>l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108"/>
                <w:position w:val="5"/>
              </w:rPr>
              <w:t>a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20"/>
                <w:position w:val="5"/>
              </w:rPr>
              <w:t>t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82"/>
                <w:position w:val="5"/>
              </w:rPr>
              <w:t>i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06"/>
                <w:position w:val="5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5"/>
              </w:rPr>
              <w:t>n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1"/>
                <w:position w:val="5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5"/>
              </w:rPr>
              <w:tab/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5"/>
              </w:rPr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19"/>
                <w:position w:val="-4"/>
              </w:rPr>
              <w:t>t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82"/>
                <w:position w:val="-4"/>
              </w:rPr>
              <w:t>i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-2"/>
                <w:w w:val="102"/>
                <w:position w:val="-4"/>
              </w:rPr>
              <w:t>m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1"/>
                <w:w w:val="111"/>
                <w:position w:val="-4"/>
              </w:rPr>
              <w:t>e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93"/>
                <w:position w:val="-4"/>
              </w:rPr>
              <w:t>”</w:t>
            </w:r>
            <w:r>
              <w:rPr>
                <w:rFonts w:ascii="Times New Roman" w:hAnsi="Times New Roman" w:cs="Times New Roman" w:eastAsia="Times New Roman"/>
                <w:sz w:val="20"/>
                <w:szCs w:val="20"/>
                <w:spacing w:val="0"/>
                <w:w w:val="100"/>
                <w:position w:val="0"/>
              </w:rPr>
            </w:r>
          </w:p>
          <w:p>
            <w:pPr>
              <w:spacing w:before="0" w:after="0" w:line="162" w:lineRule="exact"/>
              <w:ind w:left="629" w:right="-20"/>
              <w:jc w:val="left"/>
              <w:tabs>
                <w:tab w:pos="3600" w:val="left"/>
              </w:tabs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3"/>
              </w:rPr>
              <w:t>p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105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"/>
                <w:w w:val="94"/>
                <w:position w:val="-3"/>
              </w:rPr>
              <w:t>g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105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8"/>
                <w:position w:val="-3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3"/>
                <w:position w:val="-3"/>
              </w:rPr>
              <w:t>m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8"/>
                <w:w w:val="75"/>
                <w:position w:val="-3"/>
              </w:rPr>
              <w:t>’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1"/>
                <w:position w:val="-3"/>
              </w:rPr>
              <w:t>s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8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05"/>
                <w:position w:val="-3"/>
              </w:rPr>
              <w:t>d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12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92"/>
                <w:position w:val="-3"/>
              </w:rPr>
              <w:t>f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82"/>
                <w:position w:val="-3"/>
              </w:rPr>
              <w:t>i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3"/>
              </w:rPr>
              <w:t>n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12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5"/>
                <w:position w:val="-3"/>
              </w:rPr>
              <w:t>d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b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n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c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h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2"/>
                <w:w w:val="100"/>
                <w:position w:val="-3"/>
              </w:rPr>
              <w:t>m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k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7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00"/>
                <w:position w:val="-3"/>
              </w:rPr>
              <w:t>f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3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8"/>
                <w:w w:val="100"/>
                <w:position w:val="-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3"/>
              </w:rPr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0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r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4"/>
                <w:w w:val="100"/>
                <w:position w:val="0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3"/>
                <w:w w:val="100"/>
                <w:position w:val="0"/>
              </w:rPr>
              <w:t>c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a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0"/>
              </w:rPr>
              <w:t>u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5"/>
                <w:w w:val="100"/>
                <w:position w:val="0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a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0"/>
              </w:rPr>
              <w:t>n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d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3"/>
                <w:w w:val="100"/>
                <w:position w:val="0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0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0"/>
                <w:position w:val="0"/>
              </w:rPr>
              <w:t>f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5"/>
                <w:w w:val="100"/>
                <w:position w:val="0"/>
              </w:rPr>
              <w:t>f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00"/>
                <w:position w:val="0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c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  <w:t>t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1"/>
                <w:w w:val="100"/>
                <w:position w:val="0"/>
              </w:rPr>
              <w:t> 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2"/>
                <w:w w:val="105"/>
                <w:position w:val="0"/>
              </w:rPr>
              <w:t>r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1"/>
                <w:w w:val="112"/>
                <w:position w:val="0"/>
              </w:rPr>
              <w:t>e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0"/>
              </w:rPr>
              <w:t>l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4"/>
                <w:w w:val="108"/>
                <w:position w:val="0"/>
              </w:rPr>
              <w:t>a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20"/>
                <w:position w:val="0"/>
              </w:rPr>
              <w:t>t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0"/>
              </w:rPr>
              <w:t>i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6"/>
                <w:position w:val="0"/>
              </w:rPr>
              <w:t>o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0"/>
              </w:rPr>
              <w:t>n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1"/>
                <w:position w:val="0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0"/>
              </w:rPr>
              <w:t>h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82"/>
                <w:position w:val="0"/>
              </w:rPr>
              <w:t>i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-1"/>
                <w:w w:val="105"/>
                <w:position w:val="0"/>
              </w:rPr>
              <w:t>p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1"/>
                <w:position w:val="0"/>
              </w:rPr>
              <w:t>s</w:t>
            </w:r>
            <w:r>
              <w:rPr>
                <w:rFonts w:ascii="Times New Roman" w:hAnsi="Times New Roman" w:cs="Times New Roman" w:eastAsia="Times New Roman"/>
                <w:sz w:val="21"/>
                <w:szCs w:val="21"/>
                <w:spacing w:val="0"/>
                <w:w w:val="100"/>
                <w:position w:val="0"/>
              </w:rPr>
            </w:r>
          </w:p>
          <w:p>
            <w:pPr>
              <w:spacing w:before="0" w:after="0" w:line="203" w:lineRule="exact"/>
              <w:ind w:left="629" w:right="-20"/>
              <w:jc w:val="left"/>
              <w:tabs>
                <w:tab w:pos="6620" w:val="left"/>
              </w:tabs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1"/>
              </w:rPr>
              <w:t>p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1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00"/>
                <w:position w:val="-1"/>
              </w:rPr>
              <w:t>f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1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m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0"/>
                <w:position w:val="-1"/>
              </w:rPr>
              <w:t>n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c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32"/>
                <w:w w:val="100"/>
                <w:position w:val="-1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"/>
                <w:w w:val="112"/>
                <w:position w:val="-1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87"/>
                <w:position w:val="-1"/>
              </w:rPr>
              <w:t>x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1"/>
              </w:rPr>
              <w:t>p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12"/>
                <w:position w:val="-1"/>
              </w:rPr>
              <w:t>e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95"/>
                <w:position w:val="-1"/>
              </w:rPr>
              <w:t>c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4"/>
                <w:w w:val="120"/>
                <w:position w:val="-1"/>
              </w:rPr>
              <w:t>t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8"/>
                <w:position w:val="-1"/>
              </w:rPr>
              <w:t>a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20"/>
                <w:position w:val="-1"/>
              </w:rPr>
              <w:t>t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82"/>
                <w:position w:val="-1"/>
              </w:rPr>
              <w:t>i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1"/>
              </w:rPr>
              <w:t>o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1"/>
                <w:w w:val="105"/>
                <w:position w:val="-1"/>
              </w:rPr>
              <w:t>n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1"/>
                <w:position w:val="-1"/>
              </w:rPr>
              <w:t>s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4"/>
                <w:position w:val="-1"/>
              </w:rPr>
              <w:t>?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  <w:position w:val="-1"/>
              </w:rPr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42"/>
                <w:position w:val="4"/>
              </w:rPr>
              <w:t>•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9"/>
                <w:w w:val="142"/>
                <w:position w:val="4"/>
              </w:rPr>
              <w:t> 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2"/>
                <w:w w:val="82"/>
                <w:position w:val="4"/>
              </w:rPr>
              <w:t>S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3"/>
                <w:w w:val="120"/>
                <w:position w:val="4"/>
              </w:rPr>
              <w:t>t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7"/>
                <w:position w:val="4"/>
              </w:rPr>
              <w:t>a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5"/>
                <w:position w:val="4"/>
              </w:rPr>
              <w:t>b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82"/>
                <w:position w:val="4"/>
              </w:rPr>
              <w:t>l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11"/>
                <w:position w:val="4"/>
              </w:rPr>
              <w:t>e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99"/>
                <w:position w:val="4"/>
              </w:rPr>
              <w:t>,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2"/>
                <w:w w:val="100"/>
                <w:position w:val="4"/>
              </w:rPr>
              <w:t> 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82"/>
                <w:position w:val="4"/>
              </w:rPr>
              <w:t>i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5"/>
                <w:position w:val="4"/>
              </w:rPr>
              <w:t>n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1"/>
                <w:w w:val="95"/>
                <w:position w:val="4"/>
              </w:rPr>
              <w:t>c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3"/>
                <w:w w:val="104"/>
                <w:position w:val="4"/>
              </w:rPr>
              <w:t>r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11"/>
                <w:position w:val="4"/>
              </w:rPr>
              <w:t>e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7"/>
                <w:position w:val="4"/>
              </w:rPr>
              <w:t>a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  <w:position w:val="4"/>
              </w:rPr>
              <w:t>s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82"/>
                <w:position w:val="4"/>
              </w:rPr>
              <w:t>i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5"/>
                <w:position w:val="4"/>
              </w:rPr>
              <w:t>n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2"/>
                <w:w w:val="94"/>
                <w:position w:val="4"/>
              </w:rPr>
              <w:t>g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99"/>
                <w:position w:val="4"/>
              </w:rPr>
              <w:t>,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  <w:position w:val="4"/>
              </w:rPr>
              <w:t> 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5"/>
                <w:position w:val="4"/>
              </w:rPr>
              <w:t>d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1"/>
                <w:w w:val="111"/>
                <w:position w:val="4"/>
              </w:rPr>
              <w:t>e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95"/>
                <w:position w:val="4"/>
              </w:rPr>
              <w:t>c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4"/>
                <w:position w:val="4"/>
              </w:rPr>
              <w:t>r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11"/>
                <w:position w:val="4"/>
              </w:rPr>
              <w:t>e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7"/>
                <w:position w:val="4"/>
              </w:rPr>
              <w:t>a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  <w:position w:val="4"/>
              </w:rPr>
              <w:t>s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2"/>
                <w:w w:val="82"/>
                <w:position w:val="4"/>
              </w:rPr>
              <w:t>i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-1"/>
                <w:w w:val="105"/>
                <w:position w:val="4"/>
              </w:rPr>
              <w:t>n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94"/>
                <w:position w:val="4"/>
              </w:rPr>
              <w:t>g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  <w:position w:val="0"/>
              </w:rPr>
            </w:r>
          </w:p>
        </w:tc>
      </w:tr>
      <w:tr>
        <w:trPr>
          <w:trHeight w:val="1622" w:hRule="exact"/>
        </w:trPr>
        <w:tc>
          <w:tcPr>
            <w:tcW w:w="408" w:type="dxa"/>
            <w:tcBorders>
              <w:top w:val="nil" w:sz="6" w:space="0" w:color="auto"/>
              <w:bottom w:val="nil" w:sz="6" w:space="0" w:color="auto"/>
              <w:left w:val="single" w:sz="7.68" w:space="0" w:color="000000"/>
              <w:right w:val="single" w:sz="7.68" w:space="0" w:color="FFFFFF"/>
            </w:tcBorders>
          </w:tcPr>
          <w:p>
            <w:pPr/>
            <w:rPr/>
          </w:p>
        </w:tc>
        <w:tc>
          <w:tcPr>
            <w:tcW w:w="9170" w:type="dxa"/>
            <w:tcBorders>
              <w:top w:val="single" w:sz="7.68" w:space="0" w:color="FFFFFF"/>
              <w:bottom w:val="single" w:sz="7.68" w:space="0" w:color="FFFFFF"/>
              <w:left w:val="single" w:sz="7.68" w:space="0" w:color="FFFFFF"/>
              <w:right w:val="single" w:sz="7.68" w:space="0" w:color="000000"/>
            </w:tcBorders>
            <w:shd w:val="clear" w:color="auto" w:fill="1CACE4"/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6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302" w:right="266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80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5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u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9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5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4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94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4"/>
              </w:rPr>
              <w:t>g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"/>
                <w:w w:val="94"/>
              </w:rPr>
              <w:t>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94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94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4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5"/>
                <w:w w:val="94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u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4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100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m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43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f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1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8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8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8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8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98"/>
              </w:rPr>
              <w:t>y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8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"/>
                <w:w w:val="98"/>
              </w:rPr>
              <w:t>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8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7"/>
                <w:w w:val="9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b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2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d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h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d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4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4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p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5"/>
                <w:w w:val="104"/>
              </w:rPr>
              <w:t>r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12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2"/>
                <w:w w:val="112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4"/>
                <w:w w:val="12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12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d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1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000000"/>
                <w:spacing w:val="0"/>
                <w:w w:val="100"/>
              </w:rPr>
            </w:r>
          </w:p>
          <w:p>
            <w:pPr>
              <w:spacing w:before="5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40" w:lineRule="auto"/>
              <w:ind w:left="1658" w:right="1623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Pr/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8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5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2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p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8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100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2"/>
                <w:w w:val="100"/>
              </w:rPr>
              <w:t>r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2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7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97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a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97"/>
              </w:rPr>
              <w:t>r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y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4"/>
                <w:w w:val="97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li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7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0"/>
                <w:w w:val="97"/>
              </w:rPr>
              <w:t>k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2"/>
                <w:w w:val="97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97"/>
              </w:rPr>
              <w:t>d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7"/>
                <w:w w:val="97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4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6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2"/>
                <w:w w:val="100"/>
              </w:rPr>
              <w:t>t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0"/>
              </w:rPr>
              <w:t>h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0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e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37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3"/>
                <w:w w:val="95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95"/>
              </w:rPr>
              <w:t>c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l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-1"/>
                <w:w w:val="105"/>
              </w:rPr>
              <w:t>u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82"/>
              </w:rPr>
              <w:t>i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o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1"/>
                <w:w w:val="105"/>
              </w:rPr>
              <w:t>n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FFFFFF"/>
                <w:spacing w:val="0"/>
                <w:w w:val="100"/>
              </w:rPr>
              <w:t>s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  <w:color w:val="000000"/>
                <w:spacing w:val="0"/>
                <w:w w:val="100"/>
              </w:rPr>
            </w:r>
          </w:p>
        </w:tc>
      </w:tr>
      <w:tr>
        <w:trPr>
          <w:trHeight w:val="113" w:hRule="exact"/>
        </w:trPr>
        <w:tc>
          <w:tcPr>
            <w:tcW w:w="9578" w:type="dxa"/>
            <w:gridSpan w:val="2"/>
            <w:tcBorders>
              <w:top w:val="single" w:sz="7.68" w:space="0" w:color="FFFFFF"/>
              <w:bottom w:val="nil" w:sz="6" w:space="0" w:color="auto"/>
              <w:left w:val="single" w:sz="7.68" w:space="0" w:color="000000"/>
              <w:right w:val="single" w:sz="7.68" w:space="0" w:color="000000"/>
            </w:tcBorders>
          </w:tcPr>
          <w:p>
            <w:pPr/>
            <w:rPr/>
          </w:p>
        </w:tc>
      </w:tr>
      <w:tr>
        <w:trPr>
          <w:trHeight w:val="349" w:hRule="exact"/>
        </w:trPr>
        <w:tc>
          <w:tcPr>
            <w:tcW w:w="9578" w:type="dxa"/>
            <w:gridSpan w:val="2"/>
            <w:tcBorders>
              <w:top w:val="nil" w:sz="6" w:space="0" w:color="auto"/>
              <w:bottom w:val="single" w:sz="7.68" w:space="0" w:color="000000"/>
              <w:left w:val="single" w:sz="7.68" w:space="0" w:color="000000"/>
              <w:right w:val="single" w:sz="7.68" w:space="0" w:color="000000"/>
            </w:tcBorders>
            <w:shd w:val="clear" w:color="auto" w:fill="262626"/>
          </w:tcPr>
          <w:p>
            <w:pPr>
              <w:spacing w:before="7" w:after="0" w:line="120" w:lineRule="exact"/>
              <w:jc w:val="left"/>
              <w:rPr>
                <w:sz w:val="12"/>
                <w:szCs w:val="12"/>
              </w:rPr>
            </w:pPr>
            <w:rPr/>
            <w:r>
              <w:rPr>
                <w:sz w:val="12"/>
                <w:szCs w:val="12"/>
              </w:rPr>
            </w:r>
          </w:p>
          <w:p>
            <w:pPr>
              <w:spacing w:before="0" w:after="0" w:line="240" w:lineRule="auto"/>
              <w:ind w:left="919" w:right="-20"/>
              <w:jc w:val="left"/>
              <w:rPr>
                <w:rFonts w:ascii="Times New Roman" w:hAnsi="Times New Roman" w:cs="Times New Roman" w:eastAsia="Times New Roman"/>
                <w:sz w:val="9"/>
                <w:szCs w:val="9"/>
              </w:rPr>
            </w:pPr>
            <w:rPr/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100"/>
              </w:rPr>
              <w:t>©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5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100"/>
              </w:rPr>
              <w:t>0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100"/>
              </w:rPr>
              <w:t>2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5"/>
              </w:rPr>
              <w:t>A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5"/>
              </w:rPr>
              <w:t>R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85"/>
              </w:rPr>
              <w:t>C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5"/>
              </w:rPr>
              <w:t>-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5"/>
              </w:rPr>
              <w:t>P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5"/>
              </w:rPr>
              <w:t>A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5"/>
              </w:rPr>
              <w:t>.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6"/>
                <w:w w:val="85"/>
              </w:rPr>
              <w:t> 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73"/>
              </w:rPr>
              <w:t>A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73"/>
              </w:rPr>
              <w:t>LL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73"/>
              </w:rPr>
              <w:t> 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2"/>
                <w:w w:val="83"/>
              </w:rPr>
              <w:t>R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3"/>
              </w:rPr>
              <w:t>I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3"/>
              </w:rPr>
              <w:t>G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3"/>
              </w:rPr>
              <w:t>H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3"/>
              </w:rPr>
              <w:t>T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3"/>
              </w:rPr>
              <w:t>S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5"/>
                <w:w w:val="83"/>
              </w:rPr>
              <w:t> 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2"/>
              </w:rPr>
              <w:t>R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0"/>
              </w:rPr>
              <w:t>E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83"/>
              </w:rPr>
              <w:t>S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0"/>
              </w:rPr>
              <w:t>E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82"/>
              </w:rPr>
              <w:t>R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1"/>
                <w:w w:val="79"/>
              </w:rPr>
              <w:t>V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-1"/>
                <w:w w:val="80"/>
              </w:rPr>
              <w:t>E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FFFFFF"/>
                <w:spacing w:val="0"/>
                <w:w w:val="86"/>
              </w:rPr>
              <w:t>D</w:t>
            </w:r>
            <w:r>
              <w:rPr>
                <w:rFonts w:ascii="Times New Roman" w:hAnsi="Times New Roman" w:cs="Times New Roman" w:eastAsia="Times New Roman"/>
                <w:sz w:val="9"/>
                <w:szCs w:val="9"/>
                <w:color w:val="000000"/>
                <w:spacing w:val="0"/>
                <w:w w:val="100"/>
              </w:rPr>
            </w:r>
          </w:p>
        </w:tc>
      </w:tr>
    </w:tbl>
    <w:p>
      <w:pPr>
        <w:spacing w:before="73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1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1"/>
          <w:position w:val="-1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73"/>
          <w:position w:val="-1"/>
        </w:rPr>
        <w:t>’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27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8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8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8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8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8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8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8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8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8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8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8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8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127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27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9"/>
          <w:position w:val="-1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86"/>
          <w:position w:val="-1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127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6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1279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8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8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3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0"/>
          <w:position w:val="-1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0"/>
          <w:position w:val="-1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18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913;top:-3771;width:8465;height:449" coordorigin="1913,-3771" coordsize="8465,449">
              <v:shape style="position:absolute;left:1913;top:-3771;width:8465;height:449" coordorigin="1913,-3771" coordsize="8465,449" path="m1956,-3322l1935,-3327,1920,-3342,1913,-3364,1913,-3725,1918,-3748,1932,-3764,1953,-3770,10334,-3771,10355,-3765,10371,-3750,10377,-3729,10378,-3367,10372,-3345,10358,-3329,10338,-3322,1956,-3322e" filled="t" fillcolor="#CDD8E9" stroked="f">
                <v:path arrowok="t"/>
                <v:fill/>
              </v:shape>
              <v:shape style="position:absolute;left:2040;top:-3679;width:264;height:262" type="#_x0000_t75">
                <v:imagedata r:id="rId107" o:title=""/>
              </v:shape>
            </v:group>
            <v:group style="position:absolute;left:1913;top:-3209;width:8465;height:449" coordorigin="1913,-3209" coordsize="8465,449">
              <v:shape style="position:absolute;left:1913;top:-3209;width:8465;height:449" coordorigin="1913,-3209" coordsize="8465,449" path="m1956,-2760l1934,-2766,1919,-2781,1913,-2802,1913,-3163,1918,-3186,1932,-3202,1953,-3209,10334,-3209,10355,-3204,10371,-3189,10377,-3167,10378,-2803,10372,-2782,10357,-2766,10336,-2760,1956,-2760e" filled="t" fillcolor="#CDD8E9" stroked="f">
                <v:path arrowok="t"/>
                <v:fill/>
              </v:shape>
              <v:shape style="position:absolute;left:2040;top:-3118;width:264;height:262" type="#_x0000_t75">
                <v:imagedata r:id="rId108" o:title=""/>
              </v:shape>
            </v:group>
            <v:group style="position:absolute;left:1913;top:-2647;width:8465;height:641" coordorigin="1913,-2647" coordsize="8465,641">
              <v:shape style="position:absolute;left:1913;top:-2647;width:8465;height:641" coordorigin="1913,-2647" coordsize="8465,641" path="m1975,-2007l1921,-2039,1913,-2583,1917,-2605,1928,-2624,1944,-2639,1964,-2646,10315,-2647,10337,-2643,10355,-2632,10369,-2615,10377,-2594,10378,-2071,10374,-2049,10363,-2030,10346,-2015,10326,-2008,1975,-2007e" filled="t" fillcolor="#CDD8E9" stroked="f">
                <v:path arrowok="t"/>
                <v:fill/>
              </v:shape>
              <v:shape style="position:absolute;left:2040;top:-2455;width:264;height:262" type="#_x0000_t75">
                <v:imagedata r:id="rId109" o:title=""/>
              </v:shape>
            </v:group>
            <v:group style="position:absolute;left:1913;top:-1894;width:8465;height:449" coordorigin="1913,-1894" coordsize="8465,449">
              <v:shape style="position:absolute;left:1913;top:-1894;width:8465;height:449" coordorigin="1913,-1894" coordsize="8465,449" path="m1956,-1445l1935,-1450,1920,-1465,1913,-1487,1913,-1851,1918,-1872,1933,-1888,1955,-1894,10334,-1894,10356,-1888,10371,-1873,10378,-1852,10378,-1491,10372,-1468,10358,-1452,10338,-1445,1956,-1445e" filled="t" fillcolor="#CDD8E9" stroked="f">
                <v:path arrowok="t"/>
                <v:fill/>
              </v:shape>
              <v:shape style="position:absolute;left:2040;top:-1800;width:264;height:262" type="#_x0000_t75">
                <v:imagedata r:id="rId110" o:title=""/>
              </v:shape>
            </v:group>
            <v:group style="position:absolute;left:1913;top:-1332;width:8465;height:449" coordorigin="1913,-1332" coordsize="8465,449">
              <v:shape style="position:absolute;left:1913;top:-1332;width:8465;height:449" coordorigin="1913,-1332" coordsize="8465,449" path="m1956,-883l1935,-889,1920,-904,1913,-925,1913,-1287,1918,-1309,1932,-1325,1953,-1332,10334,-1332,10355,-1327,10371,-1312,10377,-1290,10378,-929,10372,-906,10358,-890,10338,-884,1956,-883e" filled="t" fillcolor="#CDD8E9" stroked="f">
                <v:path arrowok="t"/>
                <v:fill/>
              </v:shape>
              <v:shape style="position:absolute;left:2040;top:-1239;width:264;height:262" type="#_x0000_t75">
                <v:imagedata r:id="rId111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50" w:lineRule="exact"/>
        <w:ind w:left="1181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1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1"/>
          <w:position w:val="-1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  <w:position w:val="-1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72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5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72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72" w:after="0" w:line="250" w:lineRule="auto"/>
        <w:ind w:left="1430" w:right="2379" w:firstLine="-1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60" w:after="0" w:line="250" w:lineRule="auto"/>
        <w:ind w:left="1430" w:right="2063" w:firstLine="-14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◦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86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"/>
          <w:w w:val="8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17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1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1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1"/>
          <w:position w:val="-1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  <w:position w:val="-1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1128" w:right="3011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w w:val="8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89"/>
        </w:rPr>
        <w:t>z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8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98"/>
        </w:rPr>
        <w:t>z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8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–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40" w:after="0" w:line="240" w:lineRule="auto"/>
        <w:ind w:left="1214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8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74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100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40" w:lineRule="auto"/>
        <w:ind w:left="135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8"/>
          <w:w w:val="96"/>
        </w:rPr>
        <w:t>k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128" w:right="2366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“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1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%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2"/>
        </w:rPr>
        <w:t>(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2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3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0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1128" w:right="2190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2683C6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"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51" w:after="0" w:line="114" w:lineRule="exact"/>
        <w:ind w:left="1056" w:right="-20"/>
        <w:jc w:val="left"/>
        <w:tabs>
          <w:tab w:pos="88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2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2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2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-1"/>
          <w:w w:val="106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color w:val="FFFFFF"/>
          <w:spacing w:val="0"/>
          <w:w w:val="106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16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6"/>
          <w:w w:val="77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4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5"/>
          <w:w w:val="105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5"/>
          <w:w w:val="79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10"/>
          <w:w w:val="88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0" w:lineRule="auto"/>
        <w:ind w:left="698" w:right="-68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"/>
          <w:w w:val="93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69"/>
        </w:rPr>
        <w:t>…</w:t>
      </w:r>
      <w:r>
        <w:rPr>
          <w:rFonts w:ascii="Times New Roman" w:hAnsi="Times New Roman" w:cs="Times New Roman" w:eastAsia="Times New Roman"/>
          <w:sz w:val="28"/>
          <w:szCs w:val="28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6" w:after="0" w:line="192" w:lineRule="exact"/>
        <w:ind w:left="72" w:right="1941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95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5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5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5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2"/>
          <w:w w:val="74"/>
        </w:rPr>
        <w:t>’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99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7" w:after="0" w:line="240" w:lineRule="auto"/>
        <w:ind w:left="158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92" w:lineRule="exact"/>
        <w:ind w:left="72" w:right="2423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99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8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8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8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8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98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ll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(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“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”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0"/>
        </w:rPr>
        <w:t>)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92" w:lineRule="exact"/>
        <w:ind w:left="72" w:right="2230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95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5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5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5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1" w:after="0" w:line="192" w:lineRule="exact"/>
        <w:ind w:left="302" w:right="2114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1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1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1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9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7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7" w:after="0" w:line="240" w:lineRule="auto"/>
        <w:ind w:left="15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5" w:after="0" w:line="192" w:lineRule="exact"/>
        <w:ind w:left="302" w:right="2489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3"/>
        </w:rPr>
        <w:t>?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92" w:lineRule="exact"/>
        <w:ind w:left="72" w:right="2688" w:firstLine="-72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40" w:after="0" w:line="192" w:lineRule="exact"/>
        <w:ind w:left="302" w:right="2127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5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581" w:space="1503"/>
            <w:col w:w="691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4464" w:right="5009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255009pt;height:270.75pt;mso-position-horizontal-relative:page;mso-position-vertical-relative:paragraph;z-index:-4315" coordorigin="1313,-5458" coordsize="9605,5415">
            <v:group style="position:absolute;left:1320;top:-5451;width:3665;height:5400" coordorigin="1320,-5451" coordsize="3665,5400">
              <v:shape style="position:absolute;left:1320;top:-5451;width:3665;height:5400" coordorigin="1320,-5451" coordsize="3665,5400" path="m1320,-5451l4985,-5451,4985,-51,1320,-51,1320,-5451e" filled="t" fillcolor="#262626" stroked="f">
                <v:path arrowok="t"/>
                <v:fill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3" w:after="0" w:line="252" w:lineRule="exact"/>
        <w:ind w:left="2100" w:right="234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6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8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8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8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3" w:after="0" w:line="252" w:lineRule="exact"/>
        <w:ind w:left="2100" w:right="2807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98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8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6"/>
        </w:rPr>
        <w:t>x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86"/>
        </w:rPr>
        <w:t>x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3" w:after="0" w:line="252" w:lineRule="exact"/>
        <w:ind w:left="2100" w:right="2135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0"/>
        </w:rPr>
        <w:t>ll</w:t>
      </w:r>
      <w:r>
        <w:rPr>
          <w:rFonts w:ascii="Times New Roman" w:hAnsi="Times New Roman" w:cs="Times New Roman" w:eastAsia="Times New Roman"/>
          <w:sz w:val="23"/>
          <w:szCs w:val="23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90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SS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.</w:t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1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2256;top:-3624;width:7848;height:826" coordorigin="2256,-3624" coordsize="7848,826">
              <v:shape style="position:absolute;left:2256;top:-3624;width:7848;height:826" coordorigin="2256,-3624" coordsize="7848,826" path="m2340,-2799l2280,-2824,2256,-3543,2259,-3565,2300,-3614,10022,-3624,10045,-3621,10095,-3581,10104,-2883,10101,-2860,10062,-2809,2340,-2799e" filled="t" fillcolor="#CDD8E9" stroked="f">
                <v:path arrowok="t"/>
                <v:fill/>
              </v:shape>
              <v:shape style="position:absolute;left:2498;top:-3444;width:473;height:466" type="#_x0000_t75">
                <v:imagedata r:id="rId112" o:title=""/>
              </v:shape>
            </v:group>
            <v:group style="position:absolute;left:2256;top:-2592;width:7848;height:826" coordorigin="2256,-2592" coordsize="7848,826">
              <v:shape style="position:absolute;left:2256;top:-2592;width:7848;height:826" coordorigin="2256,-2592" coordsize="7848,826" path="m2340,-1767l2280,-1792,2256,-2511,2259,-2533,2300,-2582,10022,-2592,10045,-2589,10095,-2549,10104,-1851,10101,-1828,10062,-1777,2340,-1767e" filled="t" fillcolor="#CDD8E9" stroked="f">
                <v:path arrowok="t"/>
                <v:fill/>
              </v:shape>
              <v:shape style="position:absolute;left:2498;top:-2417;width:473;height:473" type="#_x0000_t75">
                <v:imagedata r:id="rId113" o:title=""/>
              </v:shape>
            </v:group>
            <v:group style="position:absolute;left:2256;top:-1560;width:7848;height:826" coordorigin="2256,-1560" coordsize="7848,826">
              <v:shape style="position:absolute;left:2256;top:-1560;width:7848;height:826" coordorigin="2256,-1560" coordsize="7848,826" path="m2340,-735l2280,-760,2256,-1479,2259,-1501,2300,-1550,10022,-1560,10045,-1557,10095,-1517,10104,-819,10101,-796,10062,-745,2340,-735e" filled="t" fillcolor="#CDD8E9" stroked="f">
                <v:path arrowok="t"/>
                <v:fill/>
              </v:shape>
              <v:shape style="position:absolute;left:2498;top:-1383;width:473;height:470" type="#_x0000_t75">
                <v:imagedata r:id="rId114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4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9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52" w:lineRule="exact"/>
        <w:ind w:left="2014" w:right="2351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li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6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-14"/>
          <w:w w:val="74"/>
        </w:rPr>
        <w:t>’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92"/>
        </w:rPr>
        <w:t>-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3"/>
          <w:szCs w:val="23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52" w:lineRule="exact"/>
        <w:ind w:left="2014" w:right="2541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2"/>
          <w:w w:val="97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7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7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7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2"/>
        </w:rPr>
        <w:t>-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ss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252" w:lineRule="exact"/>
        <w:ind w:left="2014" w:right="2381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3"/>
          <w:szCs w:val="23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0"/>
        </w:rPr>
        <w:t>ll</w:t>
      </w:r>
      <w:r>
        <w:rPr>
          <w:rFonts w:ascii="Times New Roman" w:hAnsi="Times New Roman" w:cs="Times New Roman" w:eastAsia="Times New Roman"/>
          <w:sz w:val="23"/>
          <w:szCs w:val="23"/>
          <w:spacing w:val="7"/>
          <w:w w:val="8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3"/>
          <w:szCs w:val="23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3"/>
          <w:szCs w:val="23"/>
          <w:spacing w:val="-3"/>
          <w:w w:val="90"/>
        </w:rPr>
        <w:t>y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3"/>
          <w:szCs w:val="23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3"/>
          <w:szCs w:val="23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3"/>
          <w:szCs w:val="23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2"/>
        </w:rPr>
        <w:t>SS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13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2256;top:-3509;width:7848;height:758" coordorigin="2256,-3509" coordsize="7848,758">
              <v:shape style="position:absolute;left:2256;top:-3509;width:7848;height:758" coordorigin="2256,-3509" coordsize="7848,758" path="m2333,-2751l2275,-2778,2256,-3435,2260,-3457,2303,-3503,10030,-3509,10052,-3506,10099,-3462,10104,-2827,10101,-2805,10059,-2757,2333,-2751e" filled="t" fillcolor="#CCE2F4" stroked="f">
                <v:path arrowok="t"/>
                <v:fill/>
              </v:shape>
              <v:shape style="position:absolute;left:2479;top:-3348;width:432;height:432" type="#_x0000_t75">
                <v:imagedata r:id="rId115" o:title=""/>
              </v:shape>
            </v:group>
            <v:group style="position:absolute;left:2256;top:-2563;width:7848;height:758" coordorigin="2256,-2563" coordsize="7848,758">
              <v:shape style="position:absolute;left:2256;top:-2563;width:7848;height:758" coordorigin="2256,-2563" coordsize="7848,758" path="m2333,-1805l2274,-1832,2256,-2487,2259,-2509,2302,-2557,10030,-2563,10052,-2560,10098,-2516,10104,-1879,10101,-1857,10057,-1810,2333,-1805e" filled="t" fillcolor="#CCE2F4" stroked="f">
                <v:path arrowok="t"/>
                <v:fill/>
              </v:shape>
              <v:shape style="position:absolute;left:2479;top:-2400;width:432;height:432" type="#_x0000_t75">
                <v:imagedata r:id="rId116" o:title=""/>
              </v:shape>
            </v:group>
            <v:group style="position:absolute;left:2256;top:-1615;width:7848;height:758" coordorigin="2256,-1615" coordsize="7848,758">
              <v:shape style="position:absolute;left:2256;top:-1615;width:7848;height:758" coordorigin="2256,-1615" coordsize="7848,758" path="m2333,-857l2275,-884,2256,-1539,2259,-1561,2302,-1609,10030,-1615,10052,-1612,10098,-1569,10104,-934,10101,-911,10059,-863,2333,-857e" filled="t" fillcolor="#CCE2F4" stroked="f">
                <v:path arrowok="t"/>
                <v:fill/>
              </v:shape>
              <v:shape style="position:absolute;left:2479;top:-1450;width:432;height:432" type="#_x0000_t75">
                <v:imagedata r:id="rId117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4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73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6" w:after="0" w:line="208" w:lineRule="exact"/>
        <w:ind w:left="2100" w:right="2432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8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7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6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6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6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7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4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6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-11"/>
          <w:w w:val="77"/>
        </w:rPr>
        <w:t>’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3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8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4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1"/>
        </w:rPr>
        <w:t>-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3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3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24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6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5" w:after="0" w:line="214" w:lineRule="exact"/>
        <w:ind w:left="2100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  <w:position w:val="-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83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9"/>
          <w:position w:val="-1"/>
        </w:rPr>
        <w:t>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6"/>
          <w:position w:val="-1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8"/>
          <w:position w:val="-1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8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98"/>
          <w:position w:val="-1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8"/>
          <w:position w:val="-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8"/>
          <w:position w:val="-1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8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8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8"/>
          <w:position w:val="-1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8"/>
          <w:position w:val="-1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8"/>
          <w:position w:val="-1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8"/>
          <w:position w:val="-1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4"/>
          <w:w w:val="98"/>
          <w:position w:val="-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3"/>
          <w:w w:val="79"/>
          <w:position w:val="-1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  <w:position w:val="-1"/>
        </w:rPr>
        <w:t>b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6" w:after="0" w:line="208" w:lineRule="exact"/>
        <w:ind w:left="2100" w:right="2677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19"/>
          <w:szCs w:val="19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4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7"/>
        </w:rPr>
        <w:t>y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97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97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97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9"/>
          <w:szCs w:val="1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9"/>
          <w:szCs w:val="19"/>
          <w:spacing w:val="-4"/>
          <w:w w:val="107"/>
        </w:rPr>
        <w:t>a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9"/>
          <w:szCs w:val="19"/>
          <w:spacing w:val="43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9"/>
          <w:szCs w:val="19"/>
          <w:spacing w:val="3"/>
          <w:w w:val="100"/>
        </w:rPr>
        <w:t>h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9"/>
          <w:szCs w:val="19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-2"/>
          <w:w w:val="83"/>
        </w:rPr>
        <w:t>S</w:t>
      </w:r>
      <w:r>
        <w:rPr>
          <w:rFonts w:ascii="Times New Roman" w:hAnsi="Times New Roman" w:cs="Times New Roman" w:eastAsia="Times New Roman"/>
          <w:sz w:val="19"/>
          <w:szCs w:val="19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83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9"/>
          <w:w w:val="8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12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2256;top:-3624;width:7848;height:826" coordorigin="2256,-3624" coordsize="7848,826">
              <v:shape style="position:absolute;left:2256;top:-3624;width:7848;height:826" coordorigin="2256,-3624" coordsize="7848,826" path="m2340,-2799l2280,-2824,2256,-3543,2259,-3565,2300,-3614,10022,-3624,10045,-3621,10095,-3581,10104,-2883,10101,-2860,10062,-2809,2340,-2799e" filled="t" fillcolor="#CDD8E9" stroked="f">
                <v:path arrowok="t"/>
                <v:fill/>
              </v:shape>
              <v:shape style="position:absolute;left:2498;top:-3444;width:473;height:466" type="#_x0000_t75">
                <v:imagedata r:id="rId118" o:title=""/>
              </v:shape>
            </v:group>
            <v:group style="position:absolute;left:2256;top:-2592;width:7848;height:826" coordorigin="2256,-2592" coordsize="7848,826">
              <v:shape style="position:absolute;left:2256;top:-2592;width:7848;height:826" coordorigin="2256,-2592" coordsize="7848,826" path="m2340,-1767l2280,-1792,2256,-2511,2259,-2533,2300,-2582,10022,-2592,10045,-2589,10095,-2549,10104,-1851,10101,-1828,10062,-1777,2340,-1767e" filled="t" fillcolor="#CDD8E9" stroked="f">
                <v:path arrowok="t"/>
                <v:fill/>
              </v:shape>
              <v:shape style="position:absolute;left:2498;top:-2417;width:473;height:473" type="#_x0000_t75">
                <v:imagedata r:id="rId119" o:title=""/>
              </v:shape>
            </v:group>
            <v:group style="position:absolute;left:2256;top:-1560;width:7848;height:826" coordorigin="2256,-1560" coordsize="7848,826">
              <v:shape style="position:absolute;left:2256;top:-1560;width:7848;height:826" coordorigin="2256,-1560" coordsize="7848,826" path="m2340,-735l2280,-760,2256,-1479,2259,-1501,2300,-1550,10022,-1560,10045,-1557,10095,-1517,10104,-819,10101,-796,10062,-745,2340,-735e" filled="t" fillcolor="#CDD8E9" stroked="f">
                <v:path arrowok="t"/>
                <v:fill/>
              </v:shape>
              <v:shape style="position:absolute;left:2498;top:-1383;width:473;height:470" type="#_x0000_t75">
                <v:imagedata r:id="rId120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600" w:lineRule="exact"/>
        <w:ind w:left="770" w:right="-20"/>
        <w:jc w:val="left"/>
        <w:rPr>
          <w:rFonts w:ascii="Times New Roman" w:hAnsi="Times New Roman" w:cs="Times New Roman" w:eastAsia="Times New Roman"/>
          <w:sz w:val="54"/>
          <w:szCs w:val="54"/>
        </w:rPr>
      </w:pPr>
      <w:rPr/>
      <w:r>
        <w:rPr>
          <w:rFonts w:ascii="Times New Roman" w:hAnsi="Times New Roman" w:cs="Times New Roman" w:eastAsia="Times New Roman"/>
          <w:sz w:val="54"/>
          <w:szCs w:val="54"/>
          <w:spacing w:val="-8"/>
          <w:w w:val="96"/>
          <w:position w:val="-1"/>
        </w:rPr>
        <w:t>C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96"/>
          <w:position w:val="-1"/>
        </w:rPr>
        <w:t>a</w:t>
      </w:r>
      <w:r>
        <w:rPr>
          <w:rFonts w:ascii="Times New Roman" w:hAnsi="Times New Roman" w:cs="Times New Roman" w:eastAsia="Times New Roman"/>
          <w:sz w:val="54"/>
          <w:szCs w:val="54"/>
          <w:spacing w:val="-9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96"/>
          <w:position w:val="-1"/>
        </w:rPr>
        <w:t>e</w:t>
      </w:r>
      <w:r>
        <w:rPr>
          <w:rFonts w:ascii="Times New Roman" w:hAnsi="Times New Roman" w:cs="Times New Roman" w:eastAsia="Times New Roman"/>
          <w:sz w:val="54"/>
          <w:szCs w:val="54"/>
          <w:spacing w:val="-7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54"/>
          <w:szCs w:val="54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54"/>
          <w:szCs w:val="54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54"/>
          <w:szCs w:val="54"/>
          <w:spacing w:val="-5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54"/>
          <w:szCs w:val="54"/>
          <w:spacing w:val="-5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88"/>
          <w:position w:val="-1"/>
        </w:rPr>
        <w:t>y</w:t>
      </w:r>
      <w:r>
        <w:rPr>
          <w:rFonts w:ascii="Times New Roman" w:hAnsi="Times New Roman" w:cs="Times New Roman" w:eastAsia="Times New Roman"/>
          <w:sz w:val="54"/>
          <w:szCs w:val="54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5pt;mso-position-horizontal-relative:page;mso-position-vertical-relative:paragraph;z-index:-4311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1320;top:-5451;width:9288;height:5047" type="#_x0000_t75">
                <v:imagedata r:id="rId12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784943pt;width:480.75pt;height:270.749994pt;mso-position-horizontal-relative:page;mso-position-vertical-relative:paragraph;z-index:-4310" coordorigin="1313,-5456" coordsize="9615,5415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1320;top:-5448;width:9600;height:5052" coordorigin="1320,-5448" coordsize="9600,5052">
              <v:shape style="position:absolute;left:1320;top:-5448;width:9600;height:5052" coordorigin="1320,-5448" coordsize="9600,5052" path="m1320,-5448l10920,-5448,10920,-396,1320,-396,1320,-5448e" filled="t" fillcolor="#502800" stroked="f">
                <v:path arrowok="t"/>
                <v:fill/>
              </v:shape>
            </v:group>
            <v:group style="position:absolute;left:1320;top:-5448;width:9600;height:5052" coordorigin="1320,-5448" coordsize="9600,5052">
              <v:shape style="position:absolute;left:1320;top:-5448;width:9600;height:5052" coordorigin="1320,-5448" coordsize="9600,5052" path="m10920,-5424l10920,-372,1320,-372,1320,-5424e" filled="f" stroked="t" strokeweight=".6pt" strokecolor="#117EA7">
                <v:path arrowok="t"/>
              </v:shape>
              <v:shape style="position:absolute;left:2297;top:-5448;width:7651;height:5062" type="#_x0000_t75">
                <v:imagedata r:id="rId123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32" w:after="0" w:line="518" w:lineRule="exact"/>
        <w:ind w:left="5491" w:right="2306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6" w:lineRule="exact"/>
        <w:ind w:left="5456" w:right="4494"/>
        <w:jc w:val="center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79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09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6679;top:-2067;width:3456;height:2" coordorigin="6679,-2067" coordsize="3456,2">
              <v:shape style="position:absolute;left:6679;top:-2067;width:3456;height:2" coordorigin="6679,-2067" coordsize="3456,0" path="m6679,-2067l10135,-2067e" filled="f" stroked="t" strokeweight=".48pt" strokecolor="#3F3F3F">
                <v:path arrowok="t"/>
              </v:shape>
              <v:shape style="position:absolute;left:1826;top:-4947;width:4291;height:2160" type="#_x0000_t75">
                <v:imagedata r:id="rId124" o:title=""/>
              </v:shape>
              <v:shape style="position:absolute;left:1824;top:-2715;width:4291;height:2160" type="#_x0000_t75">
                <v:imagedata r:id="rId12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NumType w:start="40"/>
          <w:pgMar w:footer="604" w:header="111" w:top="360" w:bottom="800" w:left="1200" w:right="40"/>
          <w:footerReference w:type="default" r:id="rId122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79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08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256;top:-3778;width:3655;height:2952" type="#_x0000_t75">
                <v:imagedata r:id="rId126" o:title=""/>
              </v:shape>
              <v:shape style="position:absolute;left:6451;top:-3778;width:3653;height:2952" type="#_x0000_t75">
                <v:imagedata r:id="rId127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4" w:after="0" w:line="240" w:lineRule="auto"/>
        <w:ind w:left="1058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93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3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1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0" w:lineRule="auto"/>
        <w:ind w:left="1130" w:right="3037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96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6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4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4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40" w:after="0" w:line="240" w:lineRule="auto"/>
        <w:ind w:left="1217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5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50" w:lineRule="auto"/>
        <w:ind w:left="1130" w:right="2287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98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1130" w:right="3382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7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7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8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87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7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7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39"/>
        </w:rPr>
        <w:t>/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07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2354;top:-1402;width:6283;height:343" coordorigin="2354,-1402" coordsize="6283,343">
              <v:shape style="position:absolute;left:2354;top:-1402;width:6283;height:343" coordorigin="2354,-1402" coordsize="6283,343" path="m2354,-1402l8638,-1402,8638,-1059,2354,-1059,2354,-1402e" filled="t" fillcolor="#FFFF00" stroked="f">
                <v:path arrowok="t"/>
                <v:fill/>
              </v:shape>
            </v:group>
            <v:group style="position:absolute;left:2328;top:-1066;width:6348;height:343" coordorigin="2328,-1066" coordsize="6348,343">
              <v:shape style="position:absolute;left:2328;top:-1066;width:6348;height:343" coordorigin="2328,-1066" coordsize="6348,343" path="m2328,-1066l8676,-1066,8676,-723,2328,-723,2328,-1066e" filled="t" fillcolor="#FFFF00" stroked="f">
                <v:path arrowok="t"/>
                <v:fill/>
              </v:shape>
              <v:shape style="position:absolute;left:8515;top:-5451;width:2405;height:996" type="#_x0000_t75">
                <v:imagedata r:id="rId128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56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8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15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2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2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5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38" w:lineRule="exact"/>
        <w:ind w:left="1370" w:right="2245"/>
        <w:jc w:val="left"/>
        <w:tabs>
          <w:tab w:pos="176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8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6"/>
          <w:w w:val="8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4" w:after="0" w:line="240" w:lineRule="auto"/>
        <w:ind w:left="1370" w:right="-20"/>
        <w:jc w:val="left"/>
        <w:tabs>
          <w:tab w:pos="176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8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38" w:lineRule="exact"/>
        <w:ind w:left="137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59" w:after="0" w:line="238" w:lineRule="exact"/>
        <w:ind w:left="1370" w:right="2114"/>
        <w:jc w:val="left"/>
        <w:tabs>
          <w:tab w:pos="176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8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83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3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3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3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0"/>
          <w:w w:val="8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8"/>
          <w:w w:val="8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7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59" w:after="0" w:line="238" w:lineRule="exact"/>
        <w:ind w:left="1370" w:right="2445"/>
        <w:jc w:val="left"/>
        <w:tabs>
          <w:tab w:pos="176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6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9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9"/>
          <w:w w:val="9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8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8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8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06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2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2"/>
          <w:w w:val="100"/>
        </w:rPr>
        <w:t>k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8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il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: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0"/>
          <w:w w:val="82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4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4"/>
          <w:w w:val="9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29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1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1"/>
          <w:w w:val="9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05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349" w:right="-20"/>
        <w:jc w:val="left"/>
        <w:rPr>
          <w:rFonts w:ascii="Times New Roman" w:hAnsi="Times New Roman" w:cs="Times New Roman" w:eastAsia="Times New Roman"/>
          <w:sz w:val="43"/>
          <w:szCs w:val="43"/>
        </w:rPr>
      </w:pPr>
      <w:rPr/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2"/>
          <w:w w:val="91"/>
        </w:rPr>
        <w:t>P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u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103"/>
        </w:rPr>
        <w:t>b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79"/>
        </w:rPr>
        <w:t>l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7"/>
          <w:w w:val="99"/>
        </w:rPr>
        <w:t>s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h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77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95"/>
        </w:rPr>
        <w:t>c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5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111"/>
        </w:rPr>
        <w:t>e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d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2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34"/>
          <w:w w:val="100"/>
        </w:rPr>
        <w:t> 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6"/>
          <w:w w:val="73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6"/>
          <w:w w:val="89"/>
        </w:rPr>
        <w:t>f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0"/>
          <w:w w:val="103"/>
        </w:rPr>
        <w:t>r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9"/>
          <w:w w:val="101"/>
        </w:rPr>
        <w:t>m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5"/>
        </w:rPr>
        <w:t>a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8"/>
          <w:w w:val="117"/>
        </w:rPr>
        <w:t>t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-13"/>
          <w:w w:val="104"/>
        </w:rPr>
        <w:t>o</w:t>
      </w:r>
      <w:r>
        <w:rPr>
          <w:rFonts w:ascii="Times New Roman" w:hAnsi="Times New Roman" w:cs="Times New Roman" w:eastAsia="Times New Roman"/>
          <w:sz w:val="43"/>
          <w:szCs w:val="43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3"/>
          <w:szCs w:val="43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498" w:right="3254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100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9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498" w:right="3399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  <w:spacing w:val="0"/>
          <w:w w:val="93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3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3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6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8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9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50" w:lineRule="auto"/>
        <w:ind w:left="1498" w:right="2572" w:firstLine="-72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w w:val="8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"/>
          <w:w w:val="89"/>
        </w:rPr>
        <w:t>w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9"/>
        </w:rPr>
        <w:t>ill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4"/>
          <w:w w:val="89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98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98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26" w:right="-20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1CACE4"/>
        </w:rPr>
        <w:t>•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w w:val="75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9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73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0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50" w:lineRule="auto"/>
        <w:ind w:left="1296" w:right="2143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2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82"/>
        </w:rPr>
        <w:t>-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7"/>
          <w:w w:val="82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3"/>
          <w:w w:val="8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8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8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8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8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8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6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3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3"/>
          <w:w w:val="8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2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7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7"/>
          <w:w w:val="10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8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5"/>
          <w:w w:val="104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2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90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2"/>
          <w:w w:val="11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9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4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1"/>
          <w:w w:val="104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9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8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-1"/>
          <w:w w:val="105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highlight w:val="yellow"/>
          <w:spacing w:val="0"/>
          <w:w w:val="10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2"/>
        </w:rPr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6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6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6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6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6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6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6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6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6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6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6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1"/>
          <w:w w:val="10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5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6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1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4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303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  <w:position w:val="-1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7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1"/>
          <w:position w:val="-1"/>
        </w:rPr>
        <w:t>0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1296" w:right="2741" w:firstLine="-48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7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7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7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93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6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3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89"/>
        </w:rPr>
        <w:t>v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3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li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94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94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94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16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86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p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2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3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93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8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53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d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7"/>
        </w:rPr>
        <w:t>h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3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13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a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1"/>
          <w:w w:val="100"/>
        </w:rPr>
        <w:t>i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1"/>
          <w:w w:val="100"/>
        </w:rPr>
        <w:t>z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-2"/>
          <w:w w:val="100"/>
        </w:rPr>
        <w:t>e</w:t>
      </w:r>
      <w:r>
        <w:rPr>
          <w:rFonts w:ascii="Times New Roman" w:hAnsi="Times New Roman" w:cs="Times New Roman" w:eastAsia="Times New Roman"/>
          <w:sz w:val="28"/>
          <w:szCs w:val="28"/>
          <w:color w:val="3F3F3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8"/>
          <w:szCs w:val="28"/>
          <w:color w:val="000000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300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8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8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5"/>
          <w:w w:val="88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8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88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88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1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39" w:after="0" w:line="228" w:lineRule="auto"/>
        <w:ind w:left="973" w:right="62" w:firstLine="3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.239998pt;margin-top:72.397469pt;width:200.639992pt;height:96.599991pt;mso-position-horizontal-relative:page;mso-position-vertical-relative:paragraph;z-index:-4302" type="#_x0000_t202" filled="f" stroked="f">
            <v:textbox inset="0,0,0,0">
              <w:txbxContent>
                <w:p>
                  <w:pPr>
                    <w:spacing w:before="90" w:after="0" w:line="240" w:lineRule="auto"/>
                    <w:ind w:left="115" w:right="-2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42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5"/>
                      <w:w w:val="14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7"/>
                    </w:rPr>
                    <w:t>Si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7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7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7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7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6"/>
                      <w:w w:val="97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</w:p>
                <w:p>
                  <w:pPr>
                    <w:spacing w:before="44" w:after="0" w:line="264" w:lineRule="exact"/>
                    <w:ind w:left="295" w:right="163" w:firstLine="-18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42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5"/>
                      <w:w w:val="14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8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95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5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5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4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38"/>
                    </w:rPr>
                    <w:t>/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9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96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5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96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6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3"/>
          <w:w w:val="96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5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x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7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4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8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4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6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80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42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4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7"/>
        </w:rPr>
        <w:t>Si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7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7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7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97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</w:p>
    <w:p>
      <w:pPr>
        <w:spacing w:before="44" w:after="0" w:line="264" w:lineRule="exact"/>
        <w:ind w:left="960" w:right="-61" w:firstLine="-1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42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4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8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5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5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38"/>
        </w:rPr>
        <w:t>/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4" w:lineRule="exact"/>
        <w:ind w:left="684" w:right="2204" w:firstLine="-31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0.639984pt;margin-top:50.522388pt;width:200.639992pt;height:96.599991pt;mso-position-horizontal-relative:page;mso-position-vertical-relative:paragraph;z-index:-4301" type="#_x0000_t202" filled="f" stroked="f">
            <v:textbox inset="0,0,0,0">
              <w:txbxContent>
                <w:p>
                  <w:pPr>
                    <w:spacing w:before="3" w:after="0" w:line="100" w:lineRule="exact"/>
                    <w:jc w:val="left"/>
                    <w:rPr>
                      <w:sz w:val="10"/>
                      <w:szCs w:val="10"/>
                    </w:rPr>
                  </w:pPr>
                  <w:rPr/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before="0" w:after="0" w:line="264" w:lineRule="exact"/>
                    <w:ind w:left="293" w:right="304" w:firstLine="-18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42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5"/>
                      <w:w w:val="14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2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2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2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4"/>
                      <w:w w:val="9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2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2"/>
                    </w:rPr>
                    <w:t>ill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0"/>
                      <w:w w:val="9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1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?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  <w:p>
                  <w:pPr>
                    <w:spacing w:before="43" w:after="0" w:line="264" w:lineRule="exact"/>
                    <w:ind w:left="293" w:right="212" w:firstLine="-18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42"/>
                    </w:rPr>
                    <w:t>•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5"/>
                      <w:w w:val="14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2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2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2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4"/>
                      <w:w w:val="9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2"/>
                    </w:rPr>
                    <w:t>w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2"/>
                    </w:rPr>
                    <w:t>ill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0"/>
                      <w:w w:val="9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10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mm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2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46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74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74"/>
                    </w:rPr>
                    <w:t>LL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2"/>
                      <w:w w:val="7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74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2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-3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11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7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4"/>
          <w:w w:val="74"/>
        </w:rPr>
        <w:t>’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5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"/>
          <w:w w:val="8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5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1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exact"/>
        <w:ind w:left="180" w:right="2078" w:firstLine="-1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42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4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2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ill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?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43" w:after="0" w:line="264" w:lineRule="exact"/>
        <w:ind w:left="180" w:right="1986" w:firstLine="-18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0"/>
          <w:w w:val="142"/>
        </w:rPr>
        <w:t>•</w:t>
      </w:r>
      <w:r>
        <w:rPr>
          <w:rFonts w:ascii="Times New Roman" w:hAnsi="Times New Roman" w:cs="Times New Roman" w:eastAsia="Times New Roman"/>
          <w:sz w:val="24"/>
          <w:szCs w:val="24"/>
          <w:spacing w:val="-25"/>
          <w:w w:val="14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2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2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14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2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2"/>
        </w:rPr>
        <w:t>ill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74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4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12"/>
          <w:w w:val="74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74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.</w:t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454" w:space="872"/>
            <w:col w:w="5674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99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1865;top:-3943;width:4018;height:3430" type="#_x0000_t75">
                <v:imagedata r:id="rId129" o:title=""/>
              </v:shape>
              <v:shape style="position:absolute;left:1865;top:-2446;width:4013;height:1932" type="#_x0000_t75">
                <v:imagedata r:id="rId130" o:title=""/>
              </v:shape>
              <v:shape style="position:absolute;left:6408;top:-3943;width:4018;height:3430" type="#_x0000_t75">
                <v:imagedata r:id="rId131" o:title=""/>
              </v:shape>
              <v:shape style="position:absolute;left:6413;top:-2446;width:4013;height:1932" type="#_x0000_t75">
                <v:imagedata r:id="rId132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559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4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4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4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94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1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6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98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256;top:-3778;width:3655;height:2952" type="#_x0000_t75">
                <v:imagedata r:id="rId133" o:title=""/>
              </v:shape>
              <v:shape style="position:absolute;left:6451;top:-3778;width:3653;height:2952" type="#_x0000_t75">
                <v:imagedata r:id="rId134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76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7" w:after="0" w:line="362" w:lineRule="exact"/>
        <w:ind w:left="1267" w:right="2226" w:firstLine="120"/>
        <w:jc w:val="left"/>
        <w:rPr>
          <w:rFonts w:ascii="Times New Roman" w:hAnsi="Times New Roman" w:cs="Times New Roman" w:eastAsia="Times New Roman"/>
          <w:sz w:val="33"/>
          <w:szCs w:val="33"/>
        </w:rPr>
      </w:pPr>
      <w:rPr/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7"/>
          <w:w w:val="92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2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9"/>
          <w:w w:val="92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4"/>
          <w:w w:val="92"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9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92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92"/>
        </w:rPr>
        <w:t>f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5"/>
          <w:w w:val="92"/>
        </w:rPr>
        <w:t>y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2"/>
        </w:rPr>
        <w:t>,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7"/>
          <w:w w:val="92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7"/>
          <w:w w:val="90"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5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4"/>
        </w:rPr>
        <w:t>l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9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94"/>
        </w:rPr>
        <w:t>f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4"/>
        </w:rPr>
        <w:t>y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4"/>
          <w:w w:val="94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8"/>
          <w:w w:val="91"/>
        </w:rPr>
        <w:t>f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4"/>
          <w:w w:val="82"/>
        </w:rPr>
        <w:t>l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0"/>
        </w:rPr>
        <w:t>b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0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9"/>
          <w:w w:val="100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h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4"/>
          <w:w w:val="82"/>
        </w:rPr>
        <w:t>l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91"/>
        </w:rPr>
        <w:t>f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92"/>
        </w:rPr>
        <w:t>-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u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33"/>
          <w:szCs w:val="33"/>
          <w:color w:val="000000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0" w:after="0" w:line="370" w:lineRule="exact"/>
        <w:ind w:left="3432" w:right="2231" w:firstLine="-2162"/>
        <w:jc w:val="left"/>
        <w:rPr>
          <w:rFonts w:ascii="Times New Roman" w:hAnsi="Times New Roman" w:cs="Times New Roman" w:eastAsia="Times New Roman"/>
          <w:sz w:val="33"/>
          <w:szCs w:val="33"/>
        </w:rPr>
      </w:pPr>
      <w:rPr/>
      <w:r>
        <w:rPr>
          <w:rFonts w:ascii="Times New Roman" w:hAnsi="Times New Roman" w:cs="Times New Roman" w:eastAsia="Times New Roman"/>
          <w:sz w:val="33"/>
          <w:szCs w:val="33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92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0"/>
        </w:rPr>
        <w:t>h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02"/>
        </w:rPr>
        <w:t>m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50"/>
        </w:rPr>
        <w:t>’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b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4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d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u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0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4"/>
          <w:w w:val="95"/>
        </w:rPr>
        <w:t>c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2"/>
          <w:w w:val="105"/>
        </w:rPr>
        <w:t>p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2"/>
          <w:w w:val="105"/>
        </w:rPr>
        <w:t>n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33"/>
          <w:szCs w:val="33"/>
          <w:color w:val="FFFFF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33"/>
          <w:szCs w:val="3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97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2244;top:-3636;width:7874;height:2906" type="#_x0000_t75">
                <v:imagedata r:id="rId135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35" w:after="0" w:line="229" w:lineRule="auto"/>
        <w:ind w:left="1614" w:right="-45" w:firstLine="3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>
          <w:rFonts w:ascii="Times New Roman" w:hAnsi="Times New Roman" w:cs="Times New Roman" w:eastAsia="Times New Roman"/>
          <w:sz w:val="29"/>
          <w:szCs w:val="29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14"/>
          <w:w w:val="107"/>
        </w:rPr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u w:val="thick" w:color="000000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12"/>
          <w:w w:val="100"/>
          <w:u w:val="thick" w:color="0000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7"/>
          <w:u w:val="thick" w:color="0000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7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6"/>
          <w:u w:val="thick" w:color="0000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6"/>
        </w:rPr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6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7"/>
        </w:rPr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100"/>
          <w:u w:val="thick" w:color="0000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0"/>
          <w:u w:val="thick" w:color="000000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100"/>
          <w:u w:val="thick" w:color="000000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-4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u w:val="thick" w:color="0000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49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9"/>
          <w:szCs w:val="2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81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80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92"/>
        </w:rPr>
        <w:t>-</w:t>
      </w:r>
      <w:r>
        <w:rPr>
          <w:rFonts w:ascii="Times New Roman" w:hAnsi="Times New Roman" w:cs="Times New Roman" w:eastAsia="Times New Roman"/>
          <w:sz w:val="29"/>
          <w:szCs w:val="29"/>
          <w:spacing w:val="-19"/>
          <w:w w:val="92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8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.</w:t>
      </w:r>
    </w:p>
    <w:p>
      <w:pPr>
        <w:spacing w:before="35" w:after="0" w:line="229" w:lineRule="auto"/>
        <w:ind w:left="-25" w:right="2215" w:firstLine="1"/>
        <w:jc w:val="center"/>
        <w:rPr>
          <w:rFonts w:ascii="Times New Roman" w:hAnsi="Times New Roman" w:cs="Times New Roman" w:eastAsia="Times New Roman"/>
          <w:sz w:val="29"/>
          <w:szCs w:val="2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12"/>
          <w:w w:val="111"/>
        </w:rPr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00"/>
          <w:u w:val="thick" w:color="0000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0"/>
          <w:u w:val="thick" w:color="000000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0"/>
          <w:u w:val="thick" w:color="000000"/>
        </w:rPr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  <w:u w:val="thick" w:color="000000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9"/>
          <w:szCs w:val="2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28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9"/>
          <w:szCs w:val="29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9"/>
          <w:szCs w:val="29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9"/>
          <w:szCs w:val="29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9"/>
          <w:szCs w:val="2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9"/>
          <w:szCs w:val="29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9"/>
          <w:szCs w:val="29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9"/>
          <w:szCs w:val="29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9"/>
          <w:szCs w:val="29"/>
          <w:spacing w:val="0"/>
          <w:w w:val="100"/>
        </w:rPr>
        <w:t>.</w:t>
      </w:r>
    </w:p>
    <w:p>
      <w:pPr>
        <w:jc w:val="center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582" w:space="1123"/>
            <w:col w:w="529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1.160004pt;margin-top:-137.354630pt;width:168.839996pt;height:107.279972pt;mso-position-horizontal-relative:page;mso-position-vertical-relative:paragraph;z-index:-4296" type="#_x0000_t202" filled="f" stroked="f">
            <v:textbox inset="0,0,0,0">
              <w:txbxContent>
                <w:p>
                  <w:pPr>
                    <w:spacing w:before="20" w:after="0" w:line="240" w:lineRule="exact"/>
                    <w:jc w:val="left"/>
                    <w:rPr>
                      <w:sz w:val="24"/>
                      <w:szCs w:val="24"/>
                    </w:rPr>
                  </w:pPr>
                  <w:rPr/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spacing w:before="0" w:after="0" w:line="229" w:lineRule="auto"/>
                    <w:ind w:left="191" w:right="173" w:firstLine="3"/>
                    <w:jc w:val="center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7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3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4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4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07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6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4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5"/>
                      <w:w w:val="100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4"/>
                      <w:w w:val="100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49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91"/>
                    </w:rPr>
                    <w:t>f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00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y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3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8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81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80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9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9"/>
                      <w:w w:val="92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8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.</w:t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6.720001pt;margin-top:-137.354630pt;width:168.839996pt;height:107.279972pt;mso-position-horizontal-relative:page;mso-position-vertical-relative:paragraph;z-index:-4295" type="#_x0000_t202" filled="f" stroked="f">
            <v:textbox inset="0,0,0,0">
              <w:txbxContent>
                <w:p>
                  <w:pPr>
                    <w:spacing w:before="20" w:after="0" w:line="240" w:lineRule="exact"/>
                    <w:jc w:val="left"/>
                    <w:rPr>
                      <w:sz w:val="24"/>
                      <w:szCs w:val="24"/>
                    </w:rPr>
                  </w:pPr>
                  <w:rPr/>
                  <w:r>
                    <w:rPr>
                      <w:sz w:val="24"/>
                      <w:szCs w:val="24"/>
                    </w:rPr>
                  </w:r>
                </w:p>
                <w:p>
                  <w:pPr>
                    <w:spacing w:before="0" w:after="0" w:line="229" w:lineRule="auto"/>
                    <w:ind w:left="145" w:right="126" w:firstLine="1"/>
                    <w:jc w:val="center"/>
                    <w:rPr>
                      <w:rFonts w:ascii="Times New Roman" w:hAnsi="Times New Roman" w:cs="Times New Roman" w:eastAsia="Times New Roman"/>
                      <w:sz w:val="29"/>
                      <w:szCs w:val="2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79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3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2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00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3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7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b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1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3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8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94"/>
                    </w:rPr>
                    <w:t>g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5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0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0"/>
                    </w:rPr>
                    <w:t>h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8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3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2"/>
                      <w:w w:val="95"/>
                    </w:rPr>
                    <w:t>c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"/>
                      <w:w w:val="120"/>
                    </w:rPr>
                    <w:t>t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3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n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s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1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p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5"/>
                      <w:w w:val="104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-2"/>
                      <w:w w:val="105"/>
                    </w:rPr>
                    <w:t>o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90"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8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12"/>
                    </w:rPr>
                    <w:t>e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1"/>
                      <w:w w:val="105"/>
                    </w:rPr>
                    <w:t>d</w:t>
                  </w:r>
                  <w:r>
                    <w:rPr>
                      <w:rFonts w:ascii="Times New Roman" w:hAnsi="Times New Roman" w:cs="Times New Roman" w:eastAsia="Times New Roman"/>
                      <w:sz w:val="29"/>
                      <w:szCs w:val="29"/>
                      <w:spacing w:val="0"/>
                      <w:w w:val="10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94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2244;top:-3437;width:3756;height:2506" type="#_x0000_t75">
                <v:imagedata r:id="rId136" o:title=""/>
              </v:shape>
            </v:group>
            <v:group style="position:absolute;left:2633;top:-3072;width:3362;height:2136" coordorigin="2633,-3072" coordsize="3362,2136">
              <v:shape style="position:absolute;left:2633;top:-3072;width:3362;height:2136" coordorigin="2633,-3072" coordsize="3362,2136" path="m2633,-2859l2643,-2926,2673,-2984,2718,-3030,2776,-3061,2844,-3072,5782,-3072,5805,-3071,5869,-3053,5924,-3018,5965,-2968,5990,-2906,5995,-1150,5994,-1127,5976,-1062,5941,-1008,5891,-966,5829,-942,2846,-936,2823,-937,2758,-955,2703,-991,2662,-1041,2638,-1102,2633,-2859xe" filled="f" stroked="t" strokeweight=".48pt" strokecolor="#2683C6">
                <v:path arrowok="t"/>
              </v:shape>
              <v:shape style="position:absolute;left:2623;top:-3077;width:3377;height:2146" type="#_x0000_t75">
                <v:imagedata r:id="rId137" o:title=""/>
              </v:shape>
            </v:group>
            <v:group style="position:absolute;left:2633;top:-3072;width:3362;height:2136" coordorigin="2633,-3072" coordsize="3362,2136">
              <v:shape style="position:absolute;left:2633;top:-3072;width:3362;height:2136" coordorigin="2633,-3072" coordsize="3362,2136" path="m2633,-2859l2643,-2926,2673,-2984,2718,-3030,2776,-3061,2844,-3072,5782,-3072,5805,-3071,5869,-3053,5924,-3018,5965,-2968,5990,-2906,5995,-1150,5994,-1127,5976,-1062,5941,-1008,5891,-966,5829,-942,2846,-936,2823,-937,2758,-955,2703,-991,2662,-1041,2638,-1102,2633,-2859xe" filled="f" stroked="t" strokeweight=".48pt" strokecolor="#2683C6">
                <v:path arrowok="t"/>
              </v:shape>
              <v:shape style="position:absolute;left:6355;top:-3437;width:3756;height:2506" type="#_x0000_t75">
                <v:imagedata r:id="rId138" o:title=""/>
              </v:shape>
            </v:group>
            <v:group style="position:absolute;left:6742;top:-3072;width:3362;height:2136" coordorigin="6742,-3072" coordsize="3362,2136">
              <v:shape style="position:absolute;left:6742;top:-3072;width:3362;height:2136" coordorigin="6742,-3072" coordsize="3362,2136" path="m6742,-2859l6752,-2926,6782,-2984,6828,-3030,6886,-3061,6953,-3072,9890,-3072,9913,-3071,9978,-3053,10033,-3018,10074,-2968,10099,-2906,10104,-1150,10103,-1127,10085,-1062,10050,-1008,9999,-966,9938,-942,6955,-936,6932,-937,6868,-955,6813,-991,6772,-1041,6747,-1102,6742,-2859xe" filled="f" stroked="t" strokeweight=".48pt" strokecolor="#2683C6">
                <v:path arrowok="t"/>
              </v:shape>
              <v:shape style="position:absolute;left:6734;top:-3077;width:3377;height:2146" type="#_x0000_t75">
                <v:imagedata r:id="rId139" o:title=""/>
              </v:shape>
            </v:group>
            <v:group style="position:absolute;left:6742;top:-3072;width:3362;height:2136" coordorigin="6742,-3072" coordsize="3362,2136">
              <v:shape style="position:absolute;left:6742;top:-3072;width:3362;height:2136" coordorigin="6742,-3072" coordsize="3362,2136" path="m6742,-2859l6752,-2926,6782,-2984,6828,-3030,6886,-3061,6953,-3072,9890,-3072,9913,-3071,9978,-3053,10033,-3018,10074,-2968,10099,-2906,10104,-1150,10103,-1127,10085,-1062,10050,-1008,9999,-966,9938,-942,6955,-936,6932,-937,6868,-955,6813,-991,6772,-1041,6747,-1102,6742,-2859xe" filled="f" stroked="t" strokeweight=".48pt" strokecolor="#2683C6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73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93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  <v:shape style="position:absolute;left:2119;top:-2859;width:4483;height:1250" type="#_x0000_t75">
                <v:imagedata r:id="rId140" o:title=""/>
              </v:shape>
              <v:shape style="position:absolute;left:6734;top:-3787;width:3089;height:2966" type="#_x0000_t75">
                <v:imagedata r:id="rId141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2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6" w:right="4947"/>
        <w:jc w:val="both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81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1"/>
          <w:position w:val="-1"/>
        </w:rPr>
        <w:t>m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6"/>
          <w:w w:val="77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4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exact"/>
        <w:ind w:left="984" w:right="2117"/>
        <w:jc w:val="both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96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ll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3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7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7"/>
        </w:rPr>
        <w:t>x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7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7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7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5"/>
          <w:w w:val="97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38"/>
        </w:rPr>
        <w:t>/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95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5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5"/>
        </w:rPr>
        <w:t>w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5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7"/>
          <w:w w:val="9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w w:val="99"/>
        </w:rPr>
        <w:t>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6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6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6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6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6"/>
          <w:w w:val="96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2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82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82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82"/>
        </w:rPr>
        <w:t>-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6"/>
          <w:w w:val="82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7"/>
          <w:w w:val="8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w w:val="99"/>
        </w:rPr>
        <w:t>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w w:val="99"/>
        </w:rPr>
        <w:t>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9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w w:val="99"/>
        </w:rPr>
        <w:t>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3"/>
        </w:rPr>
        <w:t>g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5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2"/>
        </w:rPr>
        <w:t>m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8"/>
          <w:w w:val="74"/>
        </w:rPr>
        <w:t>’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4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10" w:after="0" w:line="240" w:lineRule="auto"/>
        <w:ind w:left="1142" w:right="-20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color w:val="3F3F3F"/>
          <w:w w:val="99"/>
        </w:rPr>
        <w:t>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39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82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04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5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ll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9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5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5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5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v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95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9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95"/>
        </w:rPr>
        <w:t>u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l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95"/>
        </w:rPr>
        <w:t>y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2"/>
          <w:w w:val="95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2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94"/>
        </w:rPr>
        <w:t>c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3"/>
          <w:w w:val="82"/>
        </w:rPr>
        <w:t>i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2"/>
          <w:w w:val="105"/>
        </w:rPr>
        <w:t>o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6"/>
          <w:szCs w:val="26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6"/>
          <w:szCs w:val="2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102" w:lineRule="exact"/>
        <w:ind w:left="1056" w:right="8457"/>
        <w:jc w:val="both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92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3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0" w:after="0" w:line="429" w:lineRule="exact"/>
        <w:ind w:left="1387" w:right="-20"/>
        <w:jc w:val="left"/>
        <w:rPr>
          <w:rFonts w:ascii="Times New Roman" w:hAnsi="Times New Roman" w:cs="Times New Roman" w:eastAsia="Times New Roman"/>
          <w:sz w:val="38"/>
          <w:szCs w:val="38"/>
        </w:rPr>
      </w:pPr>
      <w:rPr/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6"/>
          <w:w w:val="83"/>
          <w:position w:val="-1"/>
        </w:rPr>
        <w:t>A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2"/>
          <w:w w:val="106"/>
          <w:position w:val="-1"/>
        </w:rPr>
        <w:t>p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2"/>
          <w:w w:val="106"/>
          <w:position w:val="-1"/>
        </w:rPr>
        <w:t>p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6"/>
          <w:w w:val="87"/>
          <w:position w:val="-1"/>
        </w:rPr>
        <w:t>l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6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7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5"/>
          <w:w w:val="110"/>
          <w:position w:val="-1"/>
        </w:rPr>
        <w:t>a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6"/>
          <w:w w:val="124"/>
          <w:position w:val="-1"/>
        </w:rPr>
        <w:t>t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2"/>
          <w:w w:val="87"/>
          <w:position w:val="-1"/>
        </w:rPr>
        <w:t>i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6"/>
          <w:w w:val="107"/>
          <w:position w:val="-1"/>
        </w:rPr>
        <w:t>o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0"/>
          <w:w w:val="106"/>
          <w:position w:val="-1"/>
        </w:rPr>
        <w:t>n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3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8"/>
          <w:w w:val="84"/>
          <w:position w:val="-1"/>
        </w:rPr>
        <w:t>R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1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11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3"/>
          <w:w w:val="107"/>
          <w:position w:val="-1"/>
        </w:rPr>
        <w:t>o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-9"/>
          <w:w w:val="106"/>
          <w:position w:val="-1"/>
        </w:rPr>
        <w:t>r</w:t>
      </w:r>
      <w:r>
        <w:rPr>
          <w:rFonts w:ascii="Times New Roman" w:hAnsi="Times New Roman" w:cs="Times New Roman" w:eastAsia="Times New Roman"/>
          <w:sz w:val="38"/>
          <w:szCs w:val="38"/>
          <w:color w:val="2683C6"/>
          <w:spacing w:val="0"/>
          <w:w w:val="106"/>
          <w:position w:val="-1"/>
        </w:rPr>
        <w:t>d</w:t>
      </w:r>
      <w:r>
        <w:rPr>
          <w:rFonts w:ascii="Times New Roman" w:hAnsi="Times New Roman" w:cs="Times New Roman" w:eastAsia="Times New Roman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54" w:lineRule="auto"/>
        <w:ind w:left="2957" w:right="272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1"/>
        </w:rPr>
        <w:t>-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4"/>
          <w:w w:val="9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7"/>
          <w:w w:val="9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9"/>
          <w:w w:val="9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5"/>
          <w:w w:val="9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'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54" w:lineRule="auto"/>
        <w:ind w:left="2957" w:right="2751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color w:val="FFFFFF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100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4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3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93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93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3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color w:val="FFFFFF"/>
          <w:spacing w:val="0"/>
          <w:w w:val="100"/>
        </w:rPr>
        <w:t>ss.</w:t>
      </w:r>
      <w:r>
        <w:rPr>
          <w:rFonts w:ascii="Times New Roman" w:hAnsi="Times New Roman" w:cs="Times New Roman" w:eastAsia="Times New Roman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91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2688;top:-3622;width:6866;height:1164" coordorigin="2688,-3622" coordsize="6866,1164">
              <v:shape style="position:absolute;left:2688;top:-3622;width:6866;height:1164" coordorigin="2688,-3622" coordsize="6866,1164" path="m2803,-2458l2741,-2477,2699,-2526,2688,-3507,2690,-3530,2721,-3587,2778,-3619,9437,-3622,9460,-3620,9518,-3590,9551,-3535,9554,-2575,9552,-2553,9522,-2495,9466,-2462,2803,-2458e" filled="t" fillcolor="#2683C6" stroked="f">
                <v:path arrowok="t"/>
                <v:fill/>
              </v:shape>
              <v:shape style="position:absolute;left:3036;top:-3367;width:648;height:653" type="#_x0000_t75">
                <v:imagedata r:id="rId142" o:title=""/>
              </v:shape>
            </v:group>
            <v:group style="position:absolute;left:2688;top:-2167;width:6866;height:1164" coordorigin="2688,-2167" coordsize="6866,1164">
              <v:shape style="position:absolute;left:2688;top:-2167;width:6866;height:1164" coordorigin="2688,-2167" coordsize="6866,1164" path="m2803,-1003l2741,-1023,2699,-1072,2688,-2052,2690,-2075,2721,-2132,2778,-2164,9437,-2167,9460,-2165,9518,-2135,9551,-2079,9554,-1121,9552,-1098,9522,-1040,9466,-1007,2803,-1003e" filled="t" fillcolor="#28C3CC" stroked="f">
                <v:path arrowok="t"/>
                <v:fill/>
              </v:shape>
              <v:shape style="position:absolute;left:3036;top:-1915;width:648;height:655" type="#_x0000_t75">
                <v:imagedata r:id="rId143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4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g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76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350" w:lineRule="exact"/>
        <w:ind w:left="1181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83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8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0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24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7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  <w:position w:val="-1"/>
        </w:rPr>
        <w:t>d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96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6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96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  <w:position w:val="-1"/>
        </w:rPr>
        <w:t>v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7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  <w:position w:val="-1"/>
        </w:rPr>
        <w:t>b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350" w:lineRule="exact"/>
        <w:ind w:left="1181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95"/>
          <w:position w:val="-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5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5"/>
          <w:position w:val="-1"/>
        </w:rPr>
        <w:t>v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5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95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5"/>
          <w:position w:val="-1"/>
        </w:rPr>
        <w:t>w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5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2"/>
          <w:position w:val="-1"/>
        </w:rPr>
        <w:t>m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90"/>
          <w:position w:val="-1"/>
        </w:rPr>
        <w:t>v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84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84"/>
          <w:position w:val="-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84"/>
          <w:position w:val="-1"/>
        </w:rPr>
        <w:t>-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6"/>
          <w:w w:val="84"/>
          <w:position w:val="-1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4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2"/>
          <w:w w:val="84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3"/>
          <w:position w:val="-1"/>
        </w:rPr>
        <w:t>w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7"/>
          <w:position w:val="-1"/>
        </w:rPr>
        <w:t>b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2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88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24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13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350" w:lineRule="exact"/>
        <w:ind w:left="1181" w:right="-20"/>
        <w:jc w:val="left"/>
        <w:rPr>
          <w:rFonts w:ascii="Times New Roman" w:hAnsi="Times New Roman" w:cs="Times New Roman" w:eastAsia="Times New Roman"/>
          <w:sz w:val="31"/>
          <w:szCs w:val="31"/>
        </w:rPr>
      </w:pPr>
      <w:rPr/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79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4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4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0"/>
          <w:position w:val="-1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82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82"/>
          <w:position w:val="-1"/>
        </w:rPr>
        <w:t>C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82"/>
          <w:position w:val="-1"/>
        </w:rPr>
        <w:t>-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6"/>
          <w:w w:val="82"/>
          <w:position w:val="-1"/>
        </w:rPr>
        <w:t>P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A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98"/>
          <w:position w:val="-1"/>
        </w:rPr>
        <w:t>w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1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4"/>
          <w:position w:val="-1"/>
        </w:rPr>
        <w:t>h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  <w:position w:val="-1"/>
        </w:rPr>
        <w:t>q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04"/>
          <w:position w:val="-1"/>
        </w:rPr>
        <w:t>u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3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2"/>
          <w:w w:val="119"/>
          <w:position w:val="-1"/>
        </w:rPr>
        <w:t>t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-2"/>
          <w:w w:val="104"/>
          <w:position w:val="-1"/>
        </w:rPr>
        <w:t>n</w:t>
      </w:r>
      <w:r>
        <w:rPr>
          <w:rFonts w:ascii="Times New Roman" w:hAnsi="Times New Roman" w:cs="Times New Roman" w:eastAsia="Times New Roman"/>
          <w:sz w:val="31"/>
          <w:szCs w:val="31"/>
          <w:color w:val="FFFFFF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31"/>
          <w:szCs w:val="31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90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</v:group>
            <v:group style="position:absolute;left:2256;top:-3192;width:7848;height:626" coordorigin="2256,-3192" coordsize="7848,626">
              <v:shape style="position:absolute;left:2256;top:-3192;width:7848;height:626" coordorigin="2256,-3192" coordsize="7848,626" path="m2362,-2566l2299,-2586,2261,-2638,2256,-3089,2259,-3112,2292,-3167,2353,-3192,10001,-3192,10024,-3190,10079,-3157,10104,-3096,10104,-2669,10102,-2646,10068,-2591,10008,-2566,2362,-2566e" filled="t" fillcolor="#1CACE4" stroked="f">
                <v:path arrowok="t"/>
                <v:fill/>
              </v:shape>
            </v:group>
            <v:group style="position:absolute;left:2256;top:-3192;width:7848;height:626" coordorigin="2256,-3192" coordsize="7848,626">
              <v:shape style="position:absolute;left:2256;top:-3192;width:7848;height:626" coordorigin="2256,-3192" coordsize="7848,626" path="m2256,-3089l2277,-3151,2330,-3188,10001,-3192,10024,-3190,10079,-3157,10104,-3096,10104,-2669,10102,-2646,10068,-2591,10008,-2566,2362,-2566,2339,-2568,2283,-2601,2256,-2660,2256,-3089xe" filled="f" stroked="t" strokeweight=".6pt" strokecolor="#FFFFFF">
                <v:path arrowok="t"/>
              </v:shape>
            </v:group>
            <v:group style="position:absolute;left:2256;top:-2494;width:7848;height:629" coordorigin="2256,-2494" coordsize="7848,629">
              <v:shape style="position:absolute;left:2256;top:-2494;width:7848;height:629" coordorigin="2256,-2494" coordsize="7848,629" path="m2362,-1865l2299,-1886,2261,-1938,2256,-2391,2259,-2413,2292,-2468,2353,-2493,10001,-2494,10024,-2491,10079,-2458,10104,-2398,10104,-1971,10102,-1948,10069,-1892,10010,-1865,2362,-1865e" filled="t" fillcolor="#1CACE4" stroked="f">
                <v:path arrowok="t"/>
                <v:fill/>
              </v:shape>
            </v:group>
            <v:group style="position:absolute;left:2256;top:-2494;width:7848;height:629" coordorigin="2256,-2494" coordsize="7848,629">
              <v:shape style="position:absolute;left:2256;top:-2494;width:7848;height:629" coordorigin="2256,-2494" coordsize="7848,629" path="m2256,-2391l2277,-2453,2330,-2489,10001,-2494,10024,-2491,10079,-2458,10104,-2398,10104,-1971,10102,-1948,10069,-1892,10010,-1865,2362,-1865,2339,-1867,2283,-1900,2257,-1960,2256,-2391xe" filled="f" stroked="t" strokeweight=".6pt" strokecolor="#FFFFFF">
                <v:path arrowok="t"/>
              </v:shape>
            </v:group>
            <v:group style="position:absolute;left:2256;top:-1795;width:7848;height:629" coordorigin="2256,-1795" coordsize="7848,629">
              <v:shape style="position:absolute;left:2256;top:-1795;width:7848;height:629" coordorigin="2256,-1795" coordsize="7848,629" path="m2362,-1167l2299,-1187,2261,-1240,2256,-1692,2259,-1715,2292,-1770,2353,-1795,10001,-1795,10024,-1793,10079,-1760,10104,-1699,10104,-1272,10102,-1249,10069,-1193,10010,-1167,2362,-1167e" filled="t" fillcolor="#1CACE4" stroked="f">
                <v:path arrowok="t"/>
                <v:fill/>
              </v:shape>
            </v:group>
            <v:group style="position:absolute;left:2256;top:-1795;width:7848;height:629" coordorigin="2256,-1795" coordsize="7848,629">
              <v:shape style="position:absolute;left:2256;top:-1795;width:7848;height:629" coordorigin="2256,-1795" coordsize="7848,629" path="m2256,-1692l2277,-1754,2330,-1791,10001,-1795,10024,-1793,10079,-1760,10104,-1699,10104,-1272,10102,-1249,10069,-1193,10010,-1167,2362,-1167,2339,-1169,2283,-1202,2257,-1262,2256,-1692xe" filled="f" stroked="t" strokeweight=".6pt" strokecolor="#FFFFFF">
                <v:path arrowok="t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5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8" w:lineRule="exact"/>
        <w:ind w:left="701" w:right="-82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6"/>
          <w:w w:val="86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3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4"/>
          <w:w w:val="79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0"/>
          <w:w w:val="103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5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79"/>
        </w:rPr>
        <w:t>l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79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9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31"/>
          <w:w w:val="100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3"/>
          <w:w w:val="11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5"/>
          <w:w w:val="90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2"/>
          <w:w w:val="103"/>
        </w:rPr>
        <w:t>r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4"/>
          <w:w w:val="93"/>
        </w:rPr>
        <w:t>g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5"/>
        </w:rPr>
        <w:t>a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79"/>
        </w:rPr>
        <w:t>i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9"/>
          <w:w w:val="88"/>
        </w:rPr>
        <w:t>z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6"/>
          <w:w w:val="83"/>
        </w:rPr>
        <w:t>D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8"/>
          <w:w w:val="104"/>
        </w:rPr>
        <w:t>o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5"/>
          <w:w w:val="95"/>
        </w:rPr>
        <w:t>c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7"/>
          <w:w w:val="103"/>
        </w:rPr>
        <w:t>u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1"/>
          <w:w w:val="101"/>
        </w:rPr>
        <w:t>m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9"/>
          <w:w w:val="111"/>
        </w:rPr>
        <w:t>e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10"/>
          <w:w w:val="103"/>
        </w:rPr>
        <w:t>n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-6"/>
          <w:w w:val="117"/>
        </w:rPr>
        <w:t>t</w:t>
      </w:r>
      <w:r>
        <w:rPr>
          <w:rFonts w:ascii="Times New Roman" w:hAnsi="Times New Roman" w:cs="Times New Roman" w:eastAsia="Times New Roman"/>
          <w:sz w:val="36"/>
          <w:szCs w:val="36"/>
          <w:color w:val="FFFFF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29" w:after="0" w:line="254" w:lineRule="auto"/>
        <w:ind w:right="2534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0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4"/>
          <w:szCs w:val="2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10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8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98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98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98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8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8"/>
        </w:rPr>
        <w:t>ll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8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0"/>
          <w:w w:val="94"/>
        </w:rPr>
        <w:t>“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4"/>
        </w:rPr>
        <w:t>”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2520" w:space="2333"/>
            <w:col w:w="6147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4853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5"/>
          <w:w w:val="94"/>
          <w:position w:val="-1"/>
        </w:rPr>
        <w:t>g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88"/>
          <w:position w:val="-1"/>
        </w:rPr>
        <w:t>z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2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7"/>
          <w:position w:val="-1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54" w:lineRule="auto"/>
        <w:ind w:left="4853" w:right="2677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q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  <w:t>s</w:t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4815" w:right="4057"/>
        <w:jc w:val="center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75"/>
          <w:position w:val="-1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u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m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24"/>
          <w:szCs w:val="24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24"/>
          <w:szCs w:val="24"/>
          <w:spacing w:val="-4"/>
          <w:w w:val="91"/>
          <w:position w:val="-1"/>
        </w:rPr>
        <w:t>f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  <w:position w:val="-1"/>
        </w:rPr>
        <w:t>l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05"/>
          <w:position w:val="-1"/>
        </w:rPr>
        <w:t>d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4"/>
          <w:position w:val="-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4466" w:right="500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343F67"/>
          <w:spacing w:val="0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90744pt;width:480.255009pt;height:270.75pt;mso-position-horizontal-relative:page;mso-position-vertical-relative:paragraph;z-index:-4289" coordorigin="1313,-5458" coordsize="9605,5415">
            <v:group style="position:absolute;left:1320;top:-5451;width:3665;height:5400" coordorigin="1320,-5451" coordsize="3665,5400">
              <v:shape style="position:absolute;left:1320;top:-5451;width:3665;height:5400" coordorigin="1320,-5451" coordsize="3665,5400" path="m1320,-5451l4985,-5451,4985,-51,1320,-51,1320,-5451e" filled="t" fillcolor="#262626" stroked="f">
                <v:path arrowok="t"/>
                <v:fill/>
              </v:shape>
              <v:shape style="position:absolute;left:1531;top:-2890;width:3338;height:2232" type="#_x0000_t75">
                <v:imagedata r:id="rId144" o:title=""/>
              </v:shape>
            </v:group>
            <v:group style="position:absolute;left:5246;top:-4824;width:5302;height:634" coordorigin="5246,-4824" coordsize="5302,634">
              <v:shape style="position:absolute;left:5246;top:-4824;width:5302;height:634" coordorigin="5246,-4824" coordsize="5302,634" path="m5311,-4191l5256,-4222,5246,-4762,5250,-4784,5262,-4803,5278,-4816,5300,-4823,10486,-4824,10507,-4820,10526,-4810,10540,-4793,10547,-4772,10548,-4255,10544,-4233,10533,-4214,10517,-4199,10497,-4192,5311,-4191e" filled="t" fillcolor="#CDD8E9" stroked="f">
                <v:path arrowok="t"/>
                <v:fill/>
              </v:shape>
              <v:shape style="position:absolute;left:5431;top:-4690;width:367;height:360" type="#_x0000_t75">
                <v:imagedata r:id="rId145" o:title=""/>
              </v:shape>
            </v:group>
            <v:group style="position:absolute;left:5246;top:-3958;width:5302;height:634" coordorigin="5246,-3958" coordsize="5302,634">
              <v:shape style="position:absolute;left:5246;top:-3958;width:5302;height:634" coordorigin="5246,-3958" coordsize="5302,634" path="m5311,-3324l5256,-3355,5246,-3895,5250,-3918,5262,-3936,5278,-3950,5300,-3957,10486,-3958,10507,-3954,10526,-3943,10540,-3927,10547,-3905,10548,-3389,10544,-3366,10533,-3347,10517,-3333,10497,-3325,5311,-3324e" filled="t" fillcolor="#CDD8E9" stroked="f">
                <v:path arrowok="t"/>
                <v:fill/>
              </v:shape>
              <v:shape style="position:absolute;left:5431;top:-3826;width:367;height:367" type="#_x0000_t75">
                <v:imagedata r:id="rId146" o:title=""/>
              </v:shape>
            </v:group>
            <v:group style="position:absolute;left:5246;top:-3091;width:5302;height:634" coordorigin="5246,-3091" coordsize="5302,634">
              <v:shape style="position:absolute;left:5246;top:-3091;width:5302;height:634" coordorigin="5246,-3091" coordsize="5302,634" path="m5311,-2458l5256,-2489,5246,-3029,5250,-3051,5262,-3070,5278,-3083,5300,-3091,10486,-3091,10507,-3088,10526,-3077,10540,-3060,10547,-3039,10548,-2523,10544,-2500,10533,-2481,10517,-2467,10497,-2459,5311,-2458e" filled="t" fillcolor="#CDD8E9" stroked="f">
                <v:path arrowok="t"/>
                <v:fill/>
              </v:shape>
              <v:shape style="position:absolute;left:5431;top:-2955;width:367;height:360" type="#_x0000_t75">
                <v:imagedata r:id="rId147" o:title=""/>
              </v:shape>
            </v:group>
            <v:group style="position:absolute;left:5246;top:-2225;width:5302;height:634" coordorigin="5246,-2225" coordsize="5302,634">
              <v:shape style="position:absolute;left:5246;top:-2225;width:5302;height:634" coordorigin="5246,-2225" coordsize="5302,634" path="m5311,-1591l5256,-1622,5246,-2163,5250,-2185,5262,-2203,5278,-2217,5300,-2224,10486,-2225,10507,-2221,10526,-2210,10540,-2194,10547,-2172,10548,-1656,10544,-1634,10533,-1614,10517,-1600,10497,-1592,5311,-1591e" filled="t" fillcolor="#CDD8E9" stroked="f">
                <v:path arrowok="t"/>
                <v:fill/>
              </v:shape>
              <v:shape style="position:absolute;left:5431;top:-2091;width:367;height:365" type="#_x0000_t75">
                <v:imagedata r:id="rId148" o:title=""/>
              </v:shape>
            </v:group>
            <v:group style="position:absolute;left:5246;top:-1359;width:5302;height:634" coordorigin="5246,-1359" coordsize="5302,634">
              <v:shape style="position:absolute;left:5246;top:-1359;width:5302;height:634" coordorigin="5246,-1359" coordsize="5302,634" path="m5311,-725l5256,-756,5246,-1296,5250,-1319,5262,-1337,5278,-1350,5300,-1358,10486,-1359,10507,-1355,10526,-1344,10540,-1327,10547,-1306,10548,-790,10544,-767,10533,-748,10517,-734,10497,-726,5311,-725e" filled="t" fillcolor="#CDD8E9" stroked="f">
                <v:path arrowok="t"/>
                <v:fill/>
              </v:shape>
              <v:shape style="position:absolute;left:5431;top:-1227;width:367;height:365" type="#_x0000_t75">
                <v:imagedata r:id="rId149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exact"/>
        <w:ind w:left="1058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3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w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95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l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  <w:position w:val="-1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  <w:w w:val="93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3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3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3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93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1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97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  <w:w w:val="96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96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6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75"/>
        </w:rPr>
        <w:t>’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100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5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2" w:lineRule="exact"/>
        <w:ind w:left="1094" w:right="2997" w:firstLine="-72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6"/>
        </w:rPr>
        <w:t>x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  <w:w w:val="96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6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6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6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1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ili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7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39"/>
        </w:rPr>
        <w:t>/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9"/>
        </w:rPr>
        <w:t>z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2" w:lineRule="exact"/>
        <w:ind w:left="1094" w:right="2423" w:firstLine="-72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7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7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7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7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7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q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9"/>
        </w:rPr>
        <w:t>ill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8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91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d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1"/>
        </w:rPr>
        <w:t>.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22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2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2" w:lineRule="exact"/>
        <w:ind w:left="1094" w:right="2484" w:firstLine="-72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color w:val="1CACE4"/>
          <w:spacing w:val="-1"/>
          <w:w w:val="100"/>
        </w:rPr>
        <w:t>•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k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94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m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ili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4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9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9"/>
          <w:w w:val="9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5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u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3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82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82"/>
        </w:rPr>
        <w:t>C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82"/>
        </w:rPr>
        <w:t>-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2"/>
          <w:w w:val="82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1"/>
          <w:w w:val="8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99"/>
        </w:rPr>
        <w:t>w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2"/>
          <w:w w:val="108"/>
        </w:rPr>
        <w:t>a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6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h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100"/>
        </w:rPr>
        <w:t>y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2"/>
          <w:w w:val="90"/>
        </w:rPr>
        <w:t>v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2"/>
          <w:szCs w:val="22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2" w:lineRule="exact"/>
        <w:ind w:left="10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88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2261;top:-3953;width:7848;height:2" coordorigin="2261,-3953" coordsize="7848,2">
              <v:shape style="position:absolute;left:2261;top:-3953;width:7848;height:2" coordorigin="2261,-3953" coordsize="7848,0" path="m2261,-3953l10109,-3953e" filled="f" stroked="t" strokeweight=".48pt" strokecolor="#3F3F3F">
                <v:path arrowok="t"/>
              </v:shape>
              <v:shape style="position:absolute;left:8515;top:-5448;width:2405;height:996" type="#_x0000_t75">
                <v:imagedata r:id="rId150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7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1056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b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11"/>
          <w:position w:val="-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3"/>
          <w:position w:val="-1"/>
        </w:rPr>
        <w:t>r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87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3"/>
          <w:position w:val="-1"/>
        </w:rPr>
        <w:t>v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3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3"/>
          <w:position w:val="-1"/>
        </w:rPr>
        <w:t>.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93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80"/>
          <w:position w:val="-1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3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5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17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  <w:position w:val="-1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  <w:position w:val="-1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111" w:footer="604" w:top="360" w:bottom="800" w:left="1200" w:right="40"/>
          <w:pgSz w:w="12240" w:h="15840"/>
        </w:sectPr>
      </w:pPr>
      <w:rPr/>
    </w:p>
    <w:p>
      <w:pPr>
        <w:spacing w:before="29" w:after="0" w:line="240" w:lineRule="auto"/>
        <w:ind w:left="1128"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>
          <w:rFonts w:ascii="Times New Roman" w:hAnsi="Times New Roman" w:cs="Times New Roman" w:eastAsia="Times New Roman"/>
          <w:sz w:val="24"/>
          <w:szCs w:val="24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9"/>
        </w:rPr>
        <w:t>E</w:t>
      </w:r>
      <w:r>
        <w:rPr>
          <w:rFonts w:ascii="Times New Roman" w:hAnsi="Times New Roman" w:cs="Times New Roman" w:eastAsia="Times New Roman"/>
          <w:sz w:val="24"/>
          <w:szCs w:val="24"/>
          <w:spacing w:val="-3"/>
          <w:w w:val="81"/>
        </w:rPr>
        <w:t>R</w:t>
      </w:r>
      <w:r>
        <w:rPr>
          <w:rFonts w:ascii="Times New Roman" w:hAnsi="Times New Roman" w:cs="Times New Roman" w:eastAsia="Times New Roman"/>
          <w:sz w:val="24"/>
          <w:szCs w:val="24"/>
          <w:spacing w:val="-11"/>
          <w:w w:val="78"/>
        </w:rPr>
        <w:t>V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8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06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207" w:right="-54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06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0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5"/>
        </w:rPr>
        <w:t>: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50" w:lineRule="auto"/>
        <w:ind w:left="1320" w:right="747" w:firstLine="-14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9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9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0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4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60" w:after="0" w:line="240" w:lineRule="auto"/>
        <w:ind w:left="1176" w:right="-6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7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7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7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107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0" w:lineRule="auto"/>
        <w:ind w:left="1207" w:right="17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7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24"/>
          <w:szCs w:val="2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4"/>
          <w:szCs w:val="24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-18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-19"/>
          <w:w w:val="80"/>
        </w:rPr>
        <w:t>A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91"/>
        </w:rPr>
        <w:t>O</w:t>
      </w:r>
      <w:r>
        <w:rPr>
          <w:rFonts w:ascii="Times New Roman" w:hAnsi="Times New Roman" w:cs="Times New Roman" w:eastAsia="Times New Roman"/>
          <w:sz w:val="24"/>
          <w:szCs w:val="24"/>
          <w:spacing w:val="1"/>
          <w:w w:val="89"/>
        </w:rPr>
        <w:t>N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82"/>
        </w:rPr>
        <w:t>S</w:t>
      </w:r>
      <w:r>
        <w:rPr>
          <w:rFonts w:ascii="Times New Roman" w:hAnsi="Times New Roman" w:cs="Times New Roman" w:eastAsia="Times New Roman"/>
          <w:sz w:val="24"/>
          <w:szCs w:val="24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79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99" w:right="1718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81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9"/>
        </w:rPr>
        <w:t>,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k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b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0" w:lineRule="auto"/>
        <w:ind w:left="199" w:right="1794" w:firstLine="-144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6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8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j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6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9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98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4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d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20"/>
          <w:szCs w:val="20"/>
          <w:color w:val="1CACE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6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50" w:after="0" w:line="250" w:lineRule="auto"/>
        <w:ind w:left="312" w:right="1951" w:firstLine="-14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color w:val="1CACE4"/>
          <w:spacing w:val="3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79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8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82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82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1"/>
          <w:w w:val="82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5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5"/>
          <w:w w:val="10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96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9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7"/>
          <w:w w:val="94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2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5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05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2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3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1"/>
          <w:w w:val="12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5"/>
        </w:rPr>
        <w:t>u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-1"/>
          <w:w w:val="104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color w:val="3F3F3F"/>
          <w:spacing w:val="0"/>
          <w:w w:val="105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  <w:cols w:num="2" w:equalWidth="0">
            <w:col w:w="4862" w:space="461"/>
            <w:col w:w="5677"/>
          </w:cols>
        </w:sectPr>
      </w:pPr>
      <w:rPr/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87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2261;top:-3955;width:7848;height:2" coordorigin="2261,-3955" coordsize="7848,2">
              <v:shape style="position:absolute;left:2261;top:-3955;width:7848;height:2" coordorigin="2261,-3955" coordsize="7848,0" path="m2261,-3955l10109,-3955e" filled="f" stroked="t" strokeweight=".48pt" strokecolor="#3F3F3F">
                <v:path arrowok="t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8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240" w:h="15840"/>
          <w:pgMar w:top="360" w:bottom="800" w:left="1200" w:right="40"/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518" w:lineRule="exact"/>
        <w:ind w:left="5491" w:right="2306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2"/>
        </w:rPr>
        <w:t>Q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11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17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&amp;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100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0"/>
        </w:rPr>
        <w:t>p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7"/>
          <w:w w:val="100"/>
        </w:rPr>
        <w:t>e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83"/>
        </w:rPr>
        <w:t>D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2"/>
          <w:w w:val="95"/>
        </w:rPr>
        <w:t>c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103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3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9"/>
        </w:rPr>
        <w:t>s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79"/>
        </w:rPr>
        <w:t>i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4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3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32" w:after="0" w:line="249" w:lineRule="exact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409943pt;width:480.75pt;height:270.374995pt;mso-position-horizontal-relative:page;mso-position-vertical-relative:paragraph;z-index:-4286" coordorigin="1313,-5448" coordsize="9615,5407">
            <v:group style="position:absolute;left:1320;top:-408;width:9600;height:360" coordorigin="1320,-408" coordsize="9600,360">
              <v:shape style="position:absolute;left:1320;top:-408;width:9600;height:360" coordorigin="1320,-408" coordsize="9600,360" path="m1320,-408l10920,-408,10920,-48,1320,-48,1320,-408e" filled="t" fillcolor="#262626" stroked="f">
                <v:path arrowok="t"/>
                <v:fill/>
              </v:shape>
            </v:group>
            <v:group style="position:absolute;left:6679;top:-2064;width:3456;height:2" coordorigin="6679,-2064" coordsize="3456,2">
              <v:shape style="position:absolute;left:6679;top:-2064;width:3456;height:2" coordorigin="6679,-2064" coordsize="3456,0" path="m6679,-2064l10135,-2064e" filled="f" stroked="t" strokeweight=".48pt" strokecolor="#3F3F3F">
                <v:path arrowok="t"/>
              </v:shape>
              <v:shape style="position:absolute;left:1826;top:-4944;width:4291;height:2160" type="#_x0000_t75">
                <v:imagedata r:id="rId152" o:title=""/>
              </v:shape>
              <v:shape style="position:absolute;left:1824;top:-2712;width:4291;height:2160" type="#_x0000_t75">
                <v:imagedata r:id="rId153" o:title=""/>
              </v:shape>
            </v:group>
            <v:group style="position:absolute;left:1330;top:-5439;width:9578;height:5378" coordorigin="1330,-5439" coordsize="9578,5378">
              <v:shape style="position:absolute;left:1330;top:-5439;width:9578;height:5378" coordorigin="1330,-5439" coordsize="9578,5378" path="m10908,-5439l1330,-5439,1330,-60,10908,-60,10908,-5439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  <w:position w:val="-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0" w:lineRule="exact"/>
        <w:ind w:left="6382" w:right="-20"/>
        <w:jc w:val="left"/>
        <w:rPr>
          <w:rFonts w:ascii="Times New Roman" w:hAnsi="Times New Roman" w:cs="Times New Roman" w:eastAsia="Times New Roman"/>
          <w:sz w:val="48"/>
          <w:szCs w:val="48"/>
        </w:rPr>
      </w:pPr>
      <w:rPr/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"/>
          <w:w w:val="94"/>
          <w:position w:val="-1"/>
        </w:rPr>
        <w:t>T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8"/>
          <w:w w:val="94"/>
          <w:position w:val="-1"/>
        </w:rPr>
        <w:t>h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a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4"/>
          <w:w w:val="94"/>
          <w:position w:val="-1"/>
        </w:rPr>
        <w:t>n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94"/>
          <w:position w:val="-1"/>
        </w:rPr>
        <w:t>k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9"/>
          <w:w w:val="94"/>
          <w:position w:val="-1"/>
        </w:rPr>
        <w:t> 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10"/>
          <w:w w:val="100"/>
          <w:position w:val="-1"/>
        </w:rPr>
        <w:t>y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-5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48"/>
          <w:szCs w:val="48"/>
          <w:color w:val="3F3F3F"/>
          <w:spacing w:val="0"/>
          <w:w w:val="100"/>
          <w:position w:val="-1"/>
        </w:rPr>
        <w:t>u</w:t>
      </w:r>
      <w:r>
        <w:rPr>
          <w:rFonts w:ascii="Times New Roman" w:hAnsi="Times New Roman" w:cs="Times New Roman" w:eastAsia="Times New Roman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50" w:lineRule="auto"/>
        <w:ind w:left="6381" w:right="2507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92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94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3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p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5"/>
          <w:w w:val="100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r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2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89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7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!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3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m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2"/>
        </w:rPr>
        <w:t>il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4"/>
          <w:w w:val="9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6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6"/>
        </w:rPr>
        <w:t>f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</w:rPr>
        <w:t>h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2"/>
          <w:w w:val="100"/>
        </w:rPr>
        <w:t>a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v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q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u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11"/>
        </w:rPr>
        <w:t>e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4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19"/>
        </w:rPr>
        <w:t>t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o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4"/>
        </w:rPr>
        <w:t>n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97"/>
        </w:rPr>
        <w:t>!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</w:rPr>
      </w:r>
    </w:p>
    <w:p>
      <w:pPr>
        <w:spacing w:before="10" w:after="0" w:line="398" w:lineRule="auto"/>
        <w:ind w:left="6381" w:right="184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6EAC1C"/>
          <w:w w:val="107"/>
        </w:rPr>
      </w:r>
      <w:hyperlink r:id="rId154">
        <w:r>
          <w:rPr>
            <w:rFonts w:ascii="Times New Roman" w:hAnsi="Times New Roman" w:cs="Times New Roman" w:eastAsia="Times New Roman"/>
            <w:sz w:val="20"/>
            <w:szCs w:val="20"/>
            <w:color w:val="6EAC1C"/>
            <w:w w:val="107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w w:val="107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w w:val="94"/>
            <w:u w:val="single" w:color="6EAC1C"/>
          </w:rPr>
          <w:t>c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w w:val="9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94"/>
            <w:u w:val="single" w:color="6EAC1C"/>
          </w:rPr>
          <w:t>c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9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4"/>
            <w:w w:val="104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4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1"/>
            <w:u w:val="single" w:color="6EAC1C"/>
          </w:rPr>
          <w:t>e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1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  <w:t>d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  <w:t>i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3"/>
            <w:w w:val="119"/>
            <w:u w:val="single" w:color="6EAC1C"/>
          </w:rPr>
          <w:t>t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3"/>
            <w:w w:val="119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7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7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9"/>
            <w:u w:val="single" w:color="6EAC1C"/>
          </w:rPr>
          <w:t>t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9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  <w:t>i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  <w:t>o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  <w:t>n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0"/>
            <w:u w:val="single" w:color="6EAC1C"/>
          </w:rPr>
          <w:t>s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1"/>
            <w:u w:val="single" w:color="6EAC1C"/>
          </w:rPr>
          <w:t>e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11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4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89"/>
            <w:u w:val="single" w:color="6EAC1C"/>
          </w:rPr>
          <w:t>v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89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  <w:t>i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82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4"/>
            <w:u w:val="single" w:color="6EAC1C"/>
          </w:rPr>
          <w:t>c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3"/>
            <w:w w:val="111"/>
            <w:u w:val="single" w:color="6EAC1C"/>
          </w:rPr>
          <w:t>e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3"/>
            <w:w w:val="111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  <w:t>s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96"/>
            <w:u w:val="single" w:color="6EAC1C"/>
          </w:rPr>
          <w:t>@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96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7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7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4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94"/>
            <w:u w:val="single" w:color="6EAC1C"/>
          </w:rPr>
          <w:t>c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9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91"/>
            <w:u w:val="single" w:color="6EAC1C"/>
          </w:rPr>
          <w:t>-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91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  <w:t>p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7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7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  <w:t>.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  <w:t>o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4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4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3"/>
            <w:u w:val="single" w:color="6EAC1C"/>
          </w:rPr>
          <w:t>g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3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3"/>
          </w:rPr>
          <w:t> 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98"/>
          </w:rPr>
        </w:r>
      </w:hyperlink>
      <w:hyperlink r:id="rId155"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  <w:t>w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  <w:t>w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3"/>
            <w:w w:val="100"/>
            <w:u w:val="single" w:color="6EAC1C"/>
          </w:rPr>
          <w:t>w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3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  <w:t>.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4"/>
            <w:w w:val="100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4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  <w:t>c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2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  <w:t>-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1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0"/>
            <w:u w:val="single" w:color="6EAC1C"/>
          </w:rPr>
          <w:t>p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  <w:t>a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  <w:t>.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0"/>
            <w:u w:val="single" w:color="6EAC1C"/>
          </w:rPr>
          <w:t>o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1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0"/>
            <w:u w:val="single" w:color="6EAC1C"/>
          </w:rPr>
          <w:t>r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-2"/>
            <w:w w:val="100"/>
            <w:u w:val="single" w:color="6EAC1C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  <w:u w:val="single" w:color="6EAC1C"/>
          </w:rPr>
          <w:t>g</w:t>
        </w:r>
        <w:r>
          <w:rPr>
            <w:rFonts w:ascii="Times New Roman" w:hAnsi="Times New Roman" w:cs="Times New Roman" w:eastAsia="Times New Roman"/>
            <w:sz w:val="20"/>
            <w:szCs w:val="20"/>
            <w:color w:val="6EAC1C"/>
            <w:spacing w:val="0"/>
            <w:w w:val="100"/>
          </w:rPr>
        </w:r>
        <w:r>
          <w:rPr>
            <w:rFonts w:ascii="Times New Roman" w:hAnsi="Times New Roman" w:cs="Times New Roman" w:eastAsia="Times New Roman"/>
            <w:sz w:val="20"/>
            <w:szCs w:val="20"/>
            <w:color w:val="000000"/>
            <w:spacing w:val="0"/>
            <w:w w:val="100"/>
          </w:rPr>
        </w:r>
      </w:hyperlink>
    </w:p>
    <w:p>
      <w:pPr>
        <w:spacing w:before="3" w:after="0" w:line="226" w:lineRule="exact"/>
        <w:ind w:left="63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7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6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-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-1"/>
          <w:w w:val="100"/>
          <w:position w:val="-1"/>
        </w:rPr>
        <w:t>1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1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20"/>
          <w:szCs w:val="20"/>
          <w:color w:val="3F3F3F"/>
          <w:spacing w:val="0"/>
          <w:w w:val="100"/>
          <w:position w:val="-1"/>
        </w:rPr>
        <w:t>4</w:t>
      </w:r>
      <w:r>
        <w:rPr>
          <w:rFonts w:ascii="Times New Roman" w:hAnsi="Times New Roman" w:cs="Times New Roman" w:eastAsia="Times New Roman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9" w:after="0" w:line="102" w:lineRule="exact"/>
        <w:ind w:left="1056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©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5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5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5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6"/>
          <w:w w:val="85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73"/>
        </w:rPr>
        <w:t>LL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2"/>
          <w:w w:val="8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3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5"/>
          <w:w w:val="8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8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1"/>
          <w:w w:val="79"/>
        </w:rPr>
        <w:t>V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-1"/>
          <w:w w:val="86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color w:val="FFFFFF"/>
          <w:spacing w:val="0"/>
          <w:w w:val="102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3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v:group style="position:absolute;margin-left:65.625pt;margin-top:-272.53244pt;width:480.75pt;height:270.374989pt;mso-position-horizontal-relative:page;mso-position-vertical-relative:paragraph;z-index:-4285" coordorigin="1313,-5451" coordsize="9615,5407">
            <v:group style="position:absolute;left:1320;top:-411;width:9600;height:360" coordorigin="1320,-411" coordsize="9600,360">
              <v:shape style="position:absolute;left:1320;top:-411;width:9600;height:360" coordorigin="1320,-411" coordsize="9600,360" path="m1320,-411l10920,-411,10920,-51,1320,-51,1320,-411e" filled="t" fillcolor="#262626" stroked="f">
                <v:path arrowok="t"/>
                <v:fill/>
              </v:shape>
            </v:group>
            <v:group style="position:absolute;left:7574;top:-3677;width:2736;height:2" coordorigin="7574,-3677" coordsize="2736,2">
              <v:shape style="position:absolute;left:7574;top:-3677;width:2736;height:2" coordorigin="7574,-3677" coordsize="2736,0" path="m7574,-3677l10310,-3677e" filled="f" stroked="t" strokeweight=".48pt" strokecolor="#3F3F3F">
                <v:path arrowok="t"/>
              </v:shape>
            </v:group>
            <v:group style="position:absolute;left:1817;top:-4947;width:5443;height:4183" coordorigin="1817,-4947" coordsize="5443,4183">
              <v:shape style="position:absolute;left:1817;top:-4947;width:5443;height:4183" coordorigin="1817,-4947" coordsize="5443,4183" path="m1817,-4947l7260,-4947,7260,-763,1817,-763,1817,-4947e" filled="t" fillcolor="#62A39E" stroked="f">
                <v:path arrowok="t"/>
                <v:fill/>
              </v:shape>
              <v:shape style="position:absolute;left:1817;top:-4947;width:5443;height:4183" type="#_x0000_t75">
                <v:imagedata r:id="rId156" o:title=""/>
              </v:shape>
            </v:group>
            <v:group style="position:absolute;left:1330;top:-5441;width:9578;height:5378" coordorigin="1330,-5441" coordsize="9578,5378">
              <v:shape style="position:absolute;left:1330;top:-5441;width:9578;height:5378" coordorigin="1330,-5441" coordsize="9578,5378" path="m10908,-5441l1330,-5441,1330,-63,10908,-63,10908,-5441x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1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1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262626"/>
          <w:spacing w:val="0"/>
          <w:w w:val="101"/>
        </w:rPr>
        <w:t>0</w:t>
      </w:r>
      <w:r>
        <w:rPr>
          <w:rFonts w:ascii="Times New Roman" w:hAnsi="Times New Roman" w:cs="Times New Roman" w:eastAsia="Times New Roman"/>
          <w:sz w:val="22"/>
          <w:szCs w:val="22"/>
          <w:color w:val="000000"/>
          <w:spacing w:val="0"/>
          <w:w w:val="100"/>
        </w:rPr>
      </w:r>
    </w:p>
    <w:sectPr>
      <w:pgNumType w:start="50"/>
      <w:pgMar w:footer="604" w:header="111" w:top="360" w:bottom="800" w:left="1200" w:right="40"/>
      <w:footerReference w:type="default" r:id="rId151"/>
      <w:pgSz w:w="12240" w:h="15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egoe MDL2 Assets">
    <w:altName w:val="Segoe MDL2 Assets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95.843689pt;margin-top:750.815125pt;width:10.679208pt;height:14.805816pt;mso-position-horizontal-relative:page;mso-position-vertical-relative:page;z-index:-4399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89.120422pt;margin-top:750.815125pt;width:17.411216pt;height:14.805816pt;mso-position-horizontal-relative:page;mso-position-vertical-relative:page;z-index:-4398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89.120422pt;margin-top:750.815125pt;width:17.411216pt;height:14.805816pt;mso-position-horizontal-relative:page;mso-position-vertical-relative:page;z-index:-4397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89.120422pt;margin-top:750.815125pt;width:17.411216pt;height:14.805816pt;mso-position-horizontal-relative:page;mso-position-vertical-relative:page;z-index:-4396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89.120422pt;margin-top:750.815125pt;width:17.411216pt;height:14.805816pt;mso-position-horizontal-relative:page;mso-position-vertical-relative:page;z-index:-4395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89.120422pt;margin-top:750.815125pt;width:17.411216pt;height:14.805816pt;mso-position-horizontal-relative:page;mso-position-vertical-relative:page;z-index:-4394" type="#_x0000_t202" filled="f" stroked="f">
          <v:textbox inset="0,0,0,0">
            <w:txbxContent>
              <w:p>
                <w:pPr>
                  <w:spacing w:before="0" w:after="0" w:line="280" w:lineRule="exact"/>
                  <w:ind w:left="40" w:right="-20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w w:val="106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5.003174pt;margin-top:4.533940pt;width:60.42327pt;height:14.805816pt;mso-position-horizontal-relative:page;mso-position-vertical-relative:page;z-index:-4400" type="#_x0000_t202" filled="f" stroked="f">
          <v:textbox inset="0,0,0,0">
            <w:txbxContent>
              <w:p>
                <w:pPr>
                  <w:spacing w:before="0" w:after="0" w:line="280" w:lineRule="exact"/>
                  <w:ind w:left="20" w:right="-58"/>
                  <w:jc w:val="left"/>
                  <w:rPr>
                    <w:rFonts w:ascii="Times New Roman" w:hAnsi="Times New Roman" w:cs="Times New Roman" w:eastAsia="Times New Roman"/>
                    <w:sz w:val="25"/>
                    <w:szCs w:val="25"/>
                  </w:rPr>
                </w:pPr>
                <w:rPr/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1"/>
                    <w:w w:val="106"/>
                  </w:rPr>
                  <w:t>4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1"/>
                    <w:w w:val="146"/>
                  </w:rPr>
                  <w:t>/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4"/>
                    <w:w w:val="106"/>
                  </w:rPr>
                  <w:t>1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6"/>
                    <w:w w:val="106"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1"/>
                    <w:w w:val="146"/>
                  </w:rPr>
                  <w:t>/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4"/>
                    <w:w w:val="106"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6"/>
                    <w:w w:val="106"/>
                  </w:rPr>
                  <w:t>0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6"/>
                    <w:w w:val="106"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6"/>
                  </w:rPr>
                  <w:t>2</w:t>
                </w:r>
                <w:r>
                  <w:rPr>
                    <w:rFonts w:ascii="Times New Roman" w:hAnsi="Times New Roman" w:cs="Times New Roman" w:eastAsia="Times New Roman"/>
                    <w:sz w:val="25"/>
                    <w:szCs w:val="25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5.png"/><Relationship Id="rId42" Type="http://schemas.openxmlformats.org/officeDocument/2006/relationships/image" Target="media/image35.png"/><Relationship Id="rId63" Type="http://schemas.openxmlformats.org/officeDocument/2006/relationships/image" Target="media/image55.jpg"/><Relationship Id="rId84" Type="http://schemas.openxmlformats.org/officeDocument/2006/relationships/image" Target="media/image76.png"/><Relationship Id="rId138" Type="http://schemas.openxmlformats.org/officeDocument/2006/relationships/image" Target="media/image128.jpg"/><Relationship Id="rId159" Type="http://schemas.openxmlformats.org/officeDocument/2006/relationships/customXml" Target="../customXml/item3.xml"/><Relationship Id="rId107" Type="http://schemas.openxmlformats.org/officeDocument/2006/relationships/image" Target="media/image98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53" Type="http://schemas.openxmlformats.org/officeDocument/2006/relationships/image" Target="media/image46.png"/><Relationship Id="rId74" Type="http://schemas.openxmlformats.org/officeDocument/2006/relationships/image" Target="media/image66.jpg"/><Relationship Id="rId128" Type="http://schemas.openxmlformats.org/officeDocument/2006/relationships/image" Target="media/image118.jpg"/><Relationship Id="rId149" Type="http://schemas.openxmlformats.org/officeDocument/2006/relationships/image" Target="media/image139.jpg"/><Relationship Id="rId5" Type="http://schemas.openxmlformats.org/officeDocument/2006/relationships/header" Target="header1.xml"/><Relationship Id="rId95" Type="http://schemas.openxmlformats.org/officeDocument/2006/relationships/image" Target="media/image86.jpg"/><Relationship Id="rId22" Type="http://schemas.openxmlformats.org/officeDocument/2006/relationships/image" Target="media/image16.png"/><Relationship Id="rId43" Type="http://schemas.openxmlformats.org/officeDocument/2006/relationships/image" Target="media/image36.png"/><Relationship Id="rId64" Type="http://schemas.openxmlformats.org/officeDocument/2006/relationships/image" Target="media/image56.jpg"/><Relationship Id="rId118" Type="http://schemas.openxmlformats.org/officeDocument/2006/relationships/image" Target="media/image109.jpg"/><Relationship Id="rId139" Type="http://schemas.openxmlformats.org/officeDocument/2006/relationships/image" Target="media/image129.jpg"/><Relationship Id="rId80" Type="http://schemas.openxmlformats.org/officeDocument/2006/relationships/image" Target="media/image72.jpg"/><Relationship Id="rId85" Type="http://schemas.openxmlformats.org/officeDocument/2006/relationships/image" Target="media/image77.png"/><Relationship Id="rId150" Type="http://schemas.openxmlformats.org/officeDocument/2006/relationships/image" Target="media/image140.jpg"/><Relationship Id="rId155" Type="http://schemas.openxmlformats.org/officeDocument/2006/relationships/hyperlink" Target="http://www.arc-pa.org/" TargetMode="Externa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1.png"/><Relationship Id="rId59" Type="http://schemas.openxmlformats.org/officeDocument/2006/relationships/footer" Target="footer3.xml"/><Relationship Id="rId103" Type="http://schemas.openxmlformats.org/officeDocument/2006/relationships/image" Target="media/image94.png"/><Relationship Id="rId108" Type="http://schemas.openxmlformats.org/officeDocument/2006/relationships/image" Target="media/image99.jp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7.pn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91" Type="http://schemas.openxmlformats.org/officeDocument/2006/relationships/image" Target="media/image82.jpg"/><Relationship Id="rId96" Type="http://schemas.openxmlformats.org/officeDocument/2006/relationships/image" Target="media/image87.png"/><Relationship Id="rId140" Type="http://schemas.openxmlformats.org/officeDocument/2006/relationships/image" Target="media/image130.jpg"/><Relationship Id="rId145" Type="http://schemas.openxmlformats.org/officeDocument/2006/relationships/image" Target="media/image135.jp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2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7.png"/><Relationship Id="rId60" Type="http://schemas.openxmlformats.org/officeDocument/2006/relationships/image" Target="media/image52.jpg"/><Relationship Id="rId65" Type="http://schemas.openxmlformats.org/officeDocument/2006/relationships/image" Target="media/image57.png"/><Relationship Id="rId81" Type="http://schemas.openxmlformats.org/officeDocument/2006/relationships/image" Target="media/image73.jpg"/><Relationship Id="rId86" Type="http://schemas.openxmlformats.org/officeDocument/2006/relationships/footer" Target="footer4.xml"/><Relationship Id="rId130" Type="http://schemas.openxmlformats.org/officeDocument/2006/relationships/image" Target="media/image120.jpg"/><Relationship Id="rId135" Type="http://schemas.openxmlformats.org/officeDocument/2006/relationships/image" Target="media/image125.png"/><Relationship Id="rId151" Type="http://schemas.openxmlformats.org/officeDocument/2006/relationships/footer" Target="footer6.xml"/><Relationship Id="rId156" Type="http://schemas.openxmlformats.org/officeDocument/2006/relationships/image" Target="media/image143.jp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109" Type="http://schemas.openxmlformats.org/officeDocument/2006/relationships/image" Target="media/image100.jpg"/><Relationship Id="rId34" Type="http://schemas.openxmlformats.org/officeDocument/2006/relationships/footer" Target="footer2.xml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8.jp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jpg"/><Relationship Id="rId125" Type="http://schemas.openxmlformats.org/officeDocument/2006/relationships/image" Target="media/image115.jpg"/><Relationship Id="rId141" Type="http://schemas.openxmlformats.org/officeDocument/2006/relationships/image" Target="media/image131.jpg"/><Relationship Id="rId146" Type="http://schemas.openxmlformats.org/officeDocument/2006/relationships/image" Target="media/image136.jpg"/><Relationship Id="rId7" Type="http://schemas.openxmlformats.org/officeDocument/2006/relationships/image" Target="media/image1.png"/><Relationship Id="rId71" Type="http://schemas.openxmlformats.org/officeDocument/2006/relationships/image" Target="media/image63.jpg"/><Relationship Id="rId92" Type="http://schemas.openxmlformats.org/officeDocument/2006/relationships/image" Target="media/image83.jpg"/><Relationship Id="rId2" Type="http://schemas.openxmlformats.org/officeDocument/2006/relationships/fontTable" Target="fontTable.xml"/><Relationship Id="rId29" Type="http://schemas.openxmlformats.org/officeDocument/2006/relationships/image" Target="media/image23.jpg"/><Relationship Id="rId24" Type="http://schemas.openxmlformats.org/officeDocument/2006/relationships/image" Target="media/image18.png"/><Relationship Id="rId40" Type="http://schemas.openxmlformats.org/officeDocument/2006/relationships/image" Target="media/image33.png"/><Relationship Id="rId45" Type="http://schemas.openxmlformats.org/officeDocument/2006/relationships/image" Target="media/image38.jpg"/><Relationship Id="rId66" Type="http://schemas.openxmlformats.org/officeDocument/2006/relationships/image" Target="media/image58.pn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1.png"/><Relationship Id="rId136" Type="http://schemas.openxmlformats.org/officeDocument/2006/relationships/image" Target="media/image126.jpg"/><Relationship Id="rId157" Type="http://schemas.openxmlformats.org/officeDocument/2006/relationships/customXml" Target="../customXml/item1.xml"/><Relationship Id="rId61" Type="http://schemas.openxmlformats.org/officeDocument/2006/relationships/image" Target="media/image53.jpg"/><Relationship Id="rId82" Type="http://schemas.openxmlformats.org/officeDocument/2006/relationships/image" Target="media/image74.png"/><Relationship Id="rId152" Type="http://schemas.openxmlformats.org/officeDocument/2006/relationships/image" Target="media/image141.png"/><Relationship Id="rId19" Type="http://schemas.openxmlformats.org/officeDocument/2006/relationships/image" Target="media/image13.pn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8.jpg"/><Relationship Id="rId56" Type="http://schemas.openxmlformats.org/officeDocument/2006/relationships/image" Target="media/image49.png"/><Relationship Id="rId77" Type="http://schemas.openxmlformats.org/officeDocument/2006/relationships/image" Target="media/image69.jpg"/><Relationship Id="rId100" Type="http://schemas.openxmlformats.org/officeDocument/2006/relationships/image" Target="media/image91.jpg"/><Relationship Id="rId105" Type="http://schemas.openxmlformats.org/officeDocument/2006/relationships/image" Target="media/image96.png"/><Relationship Id="rId126" Type="http://schemas.openxmlformats.org/officeDocument/2006/relationships/image" Target="media/image116.jpg"/><Relationship Id="rId147" Type="http://schemas.openxmlformats.org/officeDocument/2006/relationships/image" Target="media/image137.jpg"/><Relationship Id="rId8" Type="http://schemas.openxmlformats.org/officeDocument/2006/relationships/image" Target="media/image2.jp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png"/><Relationship Id="rId142" Type="http://schemas.openxmlformats.org/officeDocument/2006/relationships/image" Target="media/image132.jpg"/><Relationship Id="rId3" Type="http://schemas.openxmlformats.org/officeDocument/2006/relationships/theme" Target="theme/theme1.xml"/><Relationship Id="rId25" Type="http://schemas.openxmlformats.org/officeDocument/2006/relationships/image" Target="media/image19.png"/><Relationship Id="rId46" Type="http://schemas.openxmlformats.org/officeDocument/2006/relationships/image" Target="media/image39.jpg"/><Relationship Id="rId67" Type="http://schemas.openxmlformats.org/officeDocument/2006/relationships/image" Target="media/image59.png"/><Relationship Id="rId116" Type="http://schemas.openxmlformats.org/officeDocument/2006/relationships/image" Target="media/image107.jpg"/><Relationship Id="rId137" Type="http://schemas.openxmlformats.org/officeDocument/2006/relationships/image" Target="media/image127.jpg"/><Relationship Id="rId158" Type="http://schemas.openxmlformats.org/officeDocument/2006/relationships/customXml" Target="../customXml/item2.xml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4.jpg"/><Relationship Id="rId83" Type="http://schemas.openxmlformats.org/officeDocument/2006/relationships/image" Target="media/image75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2.jpg"/><Relationship Id="rId153" Type="http://schemas.openxmlformats.org/officeDocument/2006/relationships/image" Target="media/image142.jpg"/><Relationship Id="rId15" Type="http://schemas.openxmlformats.org/officeDocument/2006/relationships/image" Target="media/image9.jpg"/><Relationship Id="rId36" Type="http://schemas.openxmlformats.org/officeDocument/2006/relationships/image" Target="media/image29.jpg"/><Relationship Id="rId57" Type="http://schemas.openxmlformats.org/officeDocument/2006/relationships/image" Target="media/image50.png"/><Relationship Id="rId106" Type="http://schemas.openxmlformats.org/officeDocument/2006/relationships/image" Target="media/image97.png"/><Relationship Id="rId127" Type="http://schemas.openxmlformats.org/officeDocument/2006/relationships/image" Target="media/image117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5.png"/><Relationship Id="rId73" Type="http://schemas.openxmlformats.org/officeDocument/2006/relationships/image" Target="media/image65.jpg"/><Relationship Id="rId78" Type="http://schemas.openxmlformats.org/officeDocument/2006/relationships/image" Target="media/image70.png"/><Relationship Id="rId94" Type="http://schemas.openxmlformats.org/officeDocument/2006/relationships/image" Target="media/image85.jp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footer" Target="footer5.xml"/><Relationship Id="rId143" Type="http://schemas.openxmlformats.org/officeDocument/2006/relationships/image" Target="media/image133.jpg"/><Relationship Id="rId148" Type="http://schemas.openxmlformats.org/officeDocument/2006/relationships/image" Target="media/image138.jp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26" Type="http://schemas.openxmlformats.org/officeDocument/2006/relationships/image" Target="media/image20.png"/><Relationship Id="rId47" Type="http://schemas.openxmlformats.org/officeDocument/2006/relationships/image" Target="media/image40.jpg"/><Relationship Id="rId68" Type="http://schemas.openxmlformats.org/officeDocument/2006/relationships/image" Target="media/image60.pn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3.jpg"/><Relationship Id="rId154" Type="http://schemas.openxmlformats.org/officeDocument/2006/relationships/hyperlink" Target="mailto:accreditationservices@arc-pa.org" TargetMode="External"/><Relationship Id="rId16" Type="http://schemas.openxmlformats.org/officeDocument/2006/relationships/image" Target="media/image10.jpg"/><Relationship Id="rId37" Type="http://schemas.openxmlformats.org/officeDocument/2006/relationships/image" Target="media/image30.png"/><Relationship Id="rId58" Type="http://schemas.openxmlformats.org/officeDocument/2006/relationships/image" Target="media/image51.jpg"/><Relationship Id="rId79" Type="http://schemas.openxmlformats.org/officeDocument/2006/relationships/image" Target="media/image71.jpg"/><Relationship Id="rId102" Type="http://schemas.openxmlformats.org/officeDocument/2006/relationships/image" Target="media/image93.jpg"/><Relationship Id="rId123" Type="http://schemas.openxmlformats.org/officeDocument/2006/relationships/image" Target="media/image113.jpg"/><Relationship Id="rId144" Type="http://schemas.openxmlformats.org/officeDocument/2006/relationships/image" Target="media/image134.jpg"/><Relationship Id="rId90" Type="http://schemas.openxmlformats.org/officeDocument/2006/relationships/image" Target="media/image81.jpg"/><Relationship Id="rId27" Type="http://schemas.openxmlformats.org/officeDocument/2006/relationships/image" Target="media/image21.png"/><Relationship Id="rId48" Type="http://schemas.openxmlformats.org/officeDocument/2006/relationships/image" Target="media/image41.jpg"/><Relationship Id="rId69" Type="http://schemas.openxmlformats.org/officeDocument/2006/relationships/image" Target="media/image61.jpg"/><Relationship Id="rId113" Type="http://schemas.openxmlformats.org/officeDocument/2006/relationships/image" Target="media/image104.jpg"/><Relationship Id="rId134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547BB16B1253A48B744934D6AC09A18" ma:contentTypeVersion="20" ma:contentTypeDescription="Create a new document." ma:contentTypeScope="" ma:versionID="53a577671905f89a7acfaf9c93daf1fa">
  <xsd:schema xmlns:xsd="http://www.w3.org/2001/XMLSchema" xmlns:xs="http://www.w3.org/2001/XMLSchema" xmlns:p="http://schemas.microsoft.com/office/2006/metadata/properties" xmlns:ns1="http://schemas.microsoft.com/sharepoint/v3" xmlns:ns2="291937f8-fb18-45a7-be3d-f529bc37f55f" xmlns:ns3="9cfe290c-cf35-4a95-829c-d5a26156da04" targetNamespace="http://schemas.microsoft.com/office/2006/metadata/properties" ma:root="true" ma:fieldsID="ed50f8b9b47325f7dab8b193323ec701" ns1:_="" ns2:_="" ns3:_="">
    <xsd:import namespace="http://schemas.microsoft.com/sharepoint/v3"/>
    <xsd:import namespace="291937f8-fb18-45a7-be3d-f529bc37f55f"/>
    <xsd:import namespace="9cfe290c-cf35-4a95-829c-d5a26156da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1937f8-fb18-45a7-be3d-f529bc37f5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9d37ae30-1c3a-40e1-94c5-05ea5a1665a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fe290c-cf35-4a95-829c-d5a26156da04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365b63b2-b665-46cd-b33d-a30459bcb020}" ma:internalName="TaxCatchAll" ma:showField="CatchAllData" ma:web="9cfe290c-cf35-4a95-829c-d5a26156da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291937f8-fb18-45a7-be3d-f529bc37f55f">
      <Terms xmlns="http://schemas.microsoft.com/office/infopath/2007/PartnerControls"/>
    </lcf76f155ced4ddcb4097134ff3c332f>
    <_ip_UnifiedCompliancePolicyProperties xmlns="http://schemas.microsoft.com/sharepoint/v3" xsi:nil="true"/>
    <TaxCatchAll xmlns="9cfe290c-cf35-4a95-829c-d5a26156da04" xsi:nil="true"/>
  </documentManagement>
</p:properties>
</file>

<file path=customXml/itemProps1.xml><?xml version="1.0" encoding="utf-8"?>
<ds:datastoreItem xmlns:ds="http://schemas.openxmlformats.org/officeDocument/2006/customXml" ds:itemID="{C4FD37BF-4C17-49B4-B4C6-8D2F01E7E63C}"/>
</file>

<file path=customXml/itemProps2.xml><?xml version="1.0" encoding="utf-8"?>
<ds:datastoreItem xmlns:ds="http://schemas.openxmlformats.org/officeDocument/2006/customXml" ds:itemID="{08EB1F95-DA6D-434D-AA37-82709CF16DF2}"/>
</file>

<file path=customXml/itemProps3.xml><?xml version="1.0" encoding="utf-8"?>
<ds:datastoreItem xmlns:ds="http://schemas.openxmlformats.org/officeDocument/2006/customXml" ds:itemID="{C5ED9876-CD76-43FA-9A8A-0B34BE5E76DF}"/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ARC-PA Consultantˇs Conference</dc:title>
  <dc:creator>melissacoffman</dc:creator>
  <dcterms:created xsi:type="dcterms:W3CDTF">2022-04-12T14:26:09Z</dcterms:created>
  <dcterms:modified xsi:type="dcterms:W3CDTF">2022-04-12T14:26:09Z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2022-04-12T00:00:00Z</vt:filetime>
  </property>
  <property fmtid="{D5CDD505-2E9C-101B-9397-08002B2CF9AE}" pid="3" name="LastSaved">
    <vt:filetime>2022-04-12T00:00:00Z</vt:filetime>
  </property>
  <property fmtid="{D5CDD505-2E9C-101B-9397-08002B2CF9AE}" pid="4" name="ContentTypeId">
    <vt:lpwstr>0x010100A547BB16B1253A48B744934D6AC09A18</vt:lpwstr>
  </property>
</Properties>
</file>